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176F" w:rsidRPr="00FB6F76" w:rsidRDefault="00D34C6A" w:rsidP="00FB6F76">
      <w:pPr>
        <w:jc w:val="center"/>
        <w:rPr>
          <w:rFonts w:asciiTheme="minorHAnsi" w:hAnsiTheme="minorHAnsi" w:cstheme="minorHAnsi"/>
          <w:b/>
          <w:sz w:val="40"/>
          <w:szCs w:val="40"/>
        </w:rPr>
      </w:pPr>
      <w:r>
        <w:rPr>
          <w:rFonts w:ascii="Calibri" w:hAnsi="Calibri" w:cs="Calibri"/>
          <w:noProof/>
          <w:color w:val="1F497D"/>
          <w:sz w:val="22"/>
          <w:szCs w:val="22"/>
          <w:lang w:eastAsia="en-GB"/>
        </w:rPr>
        <w:drawing>
          <wp:inline distT="0" distB="0" distL="0" distR="0" wp14:anchorId="6712AAC1" wp14:editId="6712AAC2">
            <wp:extent cx="3568303" cy="771525"/>
            <wp:effectExtent l="0" t="0" r="0" b="0"/>
            <wp:docPr id="1" name="Picture 1" descr="cid:image001.png@01CEF729.2BE2D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CEF729.2BE2D990"/>
                    <pic:cNvPicPr>
                      <a:picLocks noChangeAspect="1" noChangeArrowheads="1"/>
                    </pic:cNvPicPr>
                  </pic:nvPicPr>
                  <pic:blipFill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303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CDB" w:rsidRDefault="00851CDB" w:rsidP="00FB6F76">
      <w:pPr>
        <w:jc w:val="center"/>
        <w:outlineLvl w:val="0"/>
        <w:rPr>
          <w:rFonts w:ascii="Arial" w:hAnsi="Arial" w:cs="Arial"/>
          <w:b/>
        </w:rPr>
      </w:pPr>
    </w:p>
    <w:p w:rsidR="00513735" w:rsidRDefault="00513735" w:rsidP="00FB6F76">
      <w:pPr>
        <w:jc w:val="center"/>
        <w:outlineLvl w:val="0"/>
        <w:rPr>
          <w:rFonts w:ascii="Arial" w:hAnsi="Arial" w:cs="Arial"/>
          <w:b/>
        </w:rPr>
      </w:pPr>
    </w:p>
    <w:p w:rsidR="009F5463" w:rsidRDefault="009F5463" w:rsidP="00513735">
      <w:pPr>
        <w:jc w:val="center"/>
        <w:outlineLvl w:val="0"/>
        <w:rPr>
          <w:rFonts w:ascii="Arial" w:hAnsi="Arial" w:cs="Arial"/>
          <w:b/>
        </w:rPr>
      </w:pPr>
      <w:r w:rsidRPr="00D164CC">
        <w:rPr>
          <w:rFonts w:ascii="Arial" w:hAnsi="Arial" w:cs="Arial"/>
          <w:b/>
        </w:rPr>
        <w:t>Checking Out</w:t>
      </w:r>
      <w:r w:rsidR="00FB6F76" w:rsidRPr="00D164CC">
        <w:rPr>
          <w:rFonts w:ascii="Arial" w:hAnsi="Arial" w:cs="Arial"/>
          <w:b/>
        </w:rPr>
        <w:t xml:space="preserve"> - </w:t>
      </w:r>
      <w:r w:rsidRPr="00D164CC">
        <w:rPr>
          <w:rFonts w:ascii="Arial" w:hAnsi="Arial" w:cs="Arial"/>
          <w:b/>
        </w:rPr>
        <w:t>Your step-by-step guide</w:t>
      </w:r>
    </w:p>
    <w:p w:rsidR="00D164CC" w:rsidRPr="00D164CC" w:rsidRDefault="00D164CC" w:rsidP="00D164CC">
      <w:pPr>
        <w:outlineLvl w:val="0"/>
        <w:rPr>
          <w:rFonts w:ascii="Arial" w:hAnsi="Arial" w:cs="Arial"/>
        </w:rPr>
      </w:pPr>
    </w:p>
    <w:p w:rsidR="00D164CC" w:rsidRDefault="00D164CC" w:rsidP="00D164CC">
      <w:pPr>
        <w:rPr>
          <w:rFonts w:ascii="Arial" w:hAnsi="Arial" w:cs="Arial"/>
          <w:b/>
        </w:rPr>
      </w:pPr>
      <w:r w:rsidRPr="00D164CC">
        <w:rPr>
          <w:rFonts w:ascii="Arial" w:hAnsi="Arial" w:cs="Arial"/>
          <w:b/>
        </w:rPr>
        <w:t>Below is detailed information on making checking out of your flat as straight</w:t>
      </w:r>
      <w:r>
        <w:rPr>
          <w:rFonts w:ascii="Arial" w:hAnsi="Arial" w:cs="Arial"/>
          <w:b/>
        </w:rPr>
        <w:t xml:space="preserve"> </w:t>
      </w:r>
      <w:r w:rsidRPr="00D164CC">
        <w:rPr>
          <w:rFonts w:ascii="Arial" w:hAnsi="Arial" w:cs="Arial"/>
          <w:b/>
        </w:rPr>
        <w:t>forward as possible</w:t>
      </w:r>
      <w:r>
        <w:rPr>
          <w:rFonts w:ascii="Arial" w:hAnsi="Arial" w:cs="Arial"/>
          <w:b/>
        </w:rPr>
        <w:t>.</w:t>
      </w:r>
    </w:p>
    <w:p w:rsidR="00D164CC" w:rsidRDefault="00D164CC" w:rsidP="00D164CC">
      <w:pPr>
        <w:rPr>
          <w:rFonts w:ascii="Arial" w:hAnsi="Arial" w:cs="Arial"/>
          <w:b/>
        </w:rPr>
      </w:pPr>
    </w:p>
    <w:p w:rsidR="00D164CC" w:rsidRDefault="00D164CC" w:rsidP="00D164CC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Please check you contract to make sure you know when your tenancy ends.  Check out time is 10am.</w:t>
      </w:r>
    </w:p>
    <w:p w:rsidR="00D164CC" w:rsidRDefault="00D164CC" w:rsidP="00D164CC">
      <w:pPr>
        <w:rPr>
          <w:rFonts w:ascii="Arial" w:hAnsi="Arial" w:cs="Arial"/>
        </w:rPr>
      </w:pPr>
    </w:p>
    <w:p w:rsidR="00D164CC" w:rsidRDefault="00D164CC" w:rsidP="00D164CC">
      <w:pPr>
        <w:rPr>
          <w:rFonts w:ascii="Arial" w:hAnsi="Arial" w:cs="Arial"/>
          <w:b/>
        </w:rPr>
      </w:pPr>
      <w:r w:rsidRPr="00D164CC">
        <w:rPr>
          <w:rFonts w:ascii="Arial" w:hAnsi="Arial" w:cs="Arial"/>
          <w:b/>
        </w:rPr>
        <w:t xml:space="preserve">If you have any questions the </w:t>
      </w:r>
      <w:r w:rsidR="00FE47C3">
        <w:rPr>
          <w:rFonts w:ascii="Arial" w:hAnsi="Arial" w:cs="Arial"/>
          <w:b/>
        </w:rPr>
        <w:t xml:space="preserve">Sanctuary Students </w:t>
      </w:r>
      <w:r w:rsidRPr="00D164CC">
        <w:rPr>
          <w:rFonts w:ascii="Arial" w:hAnsi="Arial" w:cs="Arial"/>
          <w:b/>
        </w:rPr>
        <w:t xml:space="preserve">team will be able </w:t>
      </w:r>
      <w:r w:rsidR="00474100">
        <w:rPr>
          <w:rFonts w:ascii="Arial" w:hAnsi="Arial" w:cs="Arial"/>
          <w:b/>
        </w:rPr>
        <w:t xml:space="preserve">to </w:t>
      </w:r>
      <w:r w:rsidRPr="00D164CC">
        <w:rPr>
          <w:rFonts w:ascii="Arial" w:hAnsi="Arial" w:cs="Arial"/>
          <w:b/>
        </w:rPr>
        <w:t>help you</w:t>
      </w:r>
      <w:r>
        <w:rPr>
          <w:rFonts w:ascii="Arial" w:hAnsi="Arial" w:cs="Arial"/>
          <w:b/>
        </w:rPr>
        <w:t>.</w:t>
      </w:r>
    </w:p>
    <w:p w:rsidR="00C124BB" w:rsidRDefault="00C124BB" w:rsidP="00D164CC">
      <w:pPr>
        <w:rPr>
          <w:rFonts w:ascii="Arial" w:hAnsi="Arial" w:cs="Arial"/>
        </w:rPr>
      </w:pPr>
    </w:p>
    <w:p w:rsidR="009F5463" w:rsidRPr="00FE47C3" w:rsidRDefault="00951F7F" w:rsidP="00D164CC">
      <w:pPr>
        <w:rPr>
          <w:rFonts w:ascii="Arial" w:hAnsi="Arial" w:cs="Arial"/>
          <w:b/>
        </w:rPr>
      </w:pPr>
      <w:r w:rsidRPr="00FE47C3">
        <w:rPr>
          <w:rFonts w:ascii="Arial" w:hAnsi="Arial" w:cs="Arial"/>
          <w:b/>
        </w:rPr>
        <w:t>To</w:t>
      </w:r>
      <w:r w:rsidR="009F5463" w:rsidRPr="00FE47C3">
        <w:rPr>
          <w:rFonts w:ascii="Arial" w:hAnsi="Arial" w:cs="Arial"/>
          <w:b/>
        </w:rPr>
        <w:t xml:space="preserve"> </w:t>
      </w:r>
      <w:r w:rsidR="00D164CC" w:rsidRPr="00FE47C3">
        <w:rPr>
          <w:rFonts w:ascii="Arial" w:hAnsi="Arial" w:cs="Arial"/>
          <w:b/>
        </w:rPr>
        <w:t xml:space="preserve">ensure you do not incur charges for late checkout or non return of keys, here’s what </w:t>
      </w:r>
      <w:r w:rsidR="009F5463" w:rsidRPr="00FE47C3">
        <w:rPr>
          <w:rFonts w:ascii="Arial" w:hAnsi="Arial" w:cs="Arial"/>
          <w:b/>
        </w:rPr>
        <w:t>you’ll need to do:</w:t>
      </w:r>
    </w:p>
    <w:p w:rsidR="00F76777" w:rsidRPr="00D164CC" w:rsidRDefault="00F76777" w:rsidP="00D164CC">
      <w:pPr>
        <w:rPr>
          <w:rFonts w:ascii="Arial" w:hAnsi="Arial" w:cs="Arial"/>
        </w:rPr>
      </w:pPr>
    </w:p>
    <w:p w:rsidR="009F5463" w:rsidRPr="00D164CC" w:rsidRDefault="009F5463" w:rsidP="00D164CC">
      <w:pPr>
        <w:numPr>
          <w:ilvl w:val="0"/>
          <w:numId w:val="6"/>
        </w:numPr>
        <w:rPr>
          <w:rFonts w:ascii="Arial" w:hAnsi="Arial" w:cs="Arial"/>
        </w:rPr>
      </w:pPr>
      <w:r w:rsidRPr="00D164CC">
        <w:rPr>
          <w:rFonts w:ascii="Arial" w:hAnsi="Arial" w:cs="Arial"/>
        </w:rPr>
        <w:t xml:space="preserve">On the day you’re ready to move out, place your keys in the </w:t>
      </w:r>
      <w:r w:rsidR="00F355A9" w:rsidRPr="00D164CC">
        <w:rPr>
          <w:rFonts w:ascii="Arial" w:hAnsi="Arial" w:cs="Arial"/>
        </w:rPr>
        <w:t>c</w:t>
      </w:r>
      <w:r w:rsidR="00887A16" w:rsidRPr="00D164CC">
        <w:rPr>
          <w:rFonts w:ascii="Arial" w:hAnsi="Arial" w:cs="Arial"/>
        </w:rPr>
        <w:t xml:space="preserve">heck out </w:t>
      </w:r>
      <w:r w:rsidRPr="00D164CC">
        <w:rPr>
          <w:rFonts w:ascii="Arial" w:hAnsi="Arial" w:cs="Arial"/>
        </w:rPr>
        <w:t>envelope provided</w:t>
      </w:r>
      <w:r w:rsidR="00D164CC">
        <w:rPr>
          <w:rFonts w:ascii="Arial" w:hAnsi="Arial" w:cs="Arial"/>
        </w:rPr>
        <w:t>.</w:t>
      </w:r>
    </w:p>
    <w:p w:rsidR="009F5463" w:rsidRDefault="009F5463" w:rsidP="00D164CC">
      <w:pPr>
        <w:numPr>
          <w:ilvl w:val="0"/>
          <w:numId w:val="6"/>
        </w:numPr>
        <w:rPr>
          <w:rFonts w:ascii="Arial" w:hAnsi="Arial" w:cs="Arial"/>
        </w:rPr>
      </w:pPr>
      <w:r w:rsidRPr="00D164CC">
        <w:rPr>
          <w:rFonts w:ascii="Arial" w:hAnsi="Arial" w:cs="Arial"/>
        </w:rPr>
        <w:t>Make sure you complete all the details on the front of the envelope</w:t>
      </w:r>
      <w:r w:rsidR="00FB6F76" w:rsidRPr="00D164CC">
        <w:rPr>
          <w:rFonts w:ascii="Arial" w:hAnsi="Arial" w:cs="Arial"/>
        </w:rPr>
        <w:t xml:space="preserve"> </w:t>
      </w:r>
      <w:r w:rsidRPr="00D164CC">
        <w:rPr>
          <w:rFonts w:ascii="Arial" w:hAnsi="Arial" w:cs="Arial"/>
        </w:rPr>
        <w:t>so we know who</w:t>
      </w:r>
      <w:r w:rsidR="00F76777" w:rsidRPr="00D164CC">
        <w:rPr>
          <w:rFonts w:ascii="Arial" w:hAnsi="Arial" w:cs="Arial"/>
        </w:rPr>
        <w:t xml:space="preserve"> you are.</w:t>
      </w:r>
    </w:p>
    <w:p w:rsidR="00D164CC" w:rsidRPr="00D164CC" w:rsidRDefault="00D164CC" w:rsidP="00D164CC">
      <w:pPr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>Return the completed envelope and keys to the Office/Reception before you leave.</w:t>
      </w:r>
    </w:p>
    <w:p w:rsidR="009F5463" w:rsidRPr="00D164CC" w:rsidRDefault="009F5463" w:rsidP="00D164CC">
      <w:pPr>
        <w:rPr>
          <w:rFonts w:ascii="Arial" w:hAnsi="Arial" w:cs="Arial"/>
        </w:rPr>
      </w:pPr>
    </w:p>
    <w:p w:rsidR="00C6176F" w:rsidRPr="00D164CC" w:rsidRDefault="009F5463" w:rsidP="00D164CC">
      <w:pPr>
        <w:rPr>
          <w:rFonts w:ascii="Arial" w:hAnsi="Arial" w:cs="Arial"/>
        </w:rPr>
      </w:pPr>
      <w:r w:rsidRPr="00D164CC">
        <w:rPr>
          <w:rFonts w:ascii="Arial" w:hAnsi="Arial" w:cs="Arial"/>
        </w:rPr>
        <w:t xml:space="preserve">Please be aware that </w:t>
      </w:r>
      <w:r w:rsidR="002D69EA" w:rsidRPr="00D164CC">
        <w:rPr>
          <w:rFonts w:ascii="Arial" w:hAnsi="Arial" w:cs="Arial"/>
        </w:rPr>
        <w:t>Sanctuary Students</w:t>
      </w:r>
      <w:r w:rsidR="00F76777" w:rsidRPr="00D164CC">
        <w:rPr>
          <w:rFonts w:ascii="Arial" w:hAnsi="Arial" w:cs="Arial"/>
        </w:rPr>
        <w:t xml:space="preserve"> will still carry </w:t>
      </w:r>
      <w:r w:rsidR="00485E09" w:rsidRPr="00D164CC">
        <w:rPr>
          <w:rFonts w:ascii="Arial" w:hAnsi="Arial" w:cs="Arial"/>
        </w:rPr>
        <w:t>out flat</w:t>
      </w:r>
      <w:r w:rsidRPr="00D164CC">
        <w:rPr>
          <w:rFonts w:ascii="Arial" w:hAnsi="Arial" w:cs="Arial"/>
        </w:rPr>
        <w:t xml:space="preserve"> inspection</w:t>
      </w:r>
      <w:r w:rsidR="00F76777" w:rsidRPr="00D164CC">
        <w:rPr>
          <w:rFonts w:ascii="Arial" w:hAnsi="Arial" w:cs="Arial"/>
        </w:rPr>
        <w:t>s</w:t>
      </w:r>
      <w:r w:rsidRPr="00D164CC">
        <w:rPr>
          <w:rFonts w:ascii="Arial" w:hAnsi="Arial" w:cs="Arial"/>
        </w:rPr>
        <w:t xml:space="preserve"> after you have left and if your room/shared areas do not meet the standards</w:t>
      </w:r>
      <w:r w:rsidR="009411BD" w:rsidRPr="00D164CC">
        <w:rPr>
          <w:rFonts w:ascii="Arial" w:hAnsi="Arial" w:cs="Arial"/>
        </w:rPr>
        <w:t xml:space="preserve"> </w:t>
      </w:r>
      <w:r w:rsidR="00C6176F" w:rsidRPr="00D164CC">
        <w:rPr>
          <w:rFonts w:ascii="Arial" w:hAnsi="Arial" w:cs="Arial"/>
        </w:rPr>
        <w:t>required;</w:t>
      </w:r>
      <w:r w:rsidR="009411BD" w:rsidRPr="00D164CC">
        <w:rPr>
          <w:rFonts w:ascii="Arial" w:hAnsi="Arial" w:cs="Arial"/>
        </w:rPr>
        <w:t xml:space="preserve"> charges will be </w:t>
      </w:r>
      <w:r w:rsidR="00D164CC">
        <w:rPr>
          <w:rFonts w:ascii="Arial" w:hAnsi="Arial" w:cs="Arial"/>
        </w:rPr>
        <w:t>applied.  To avoid any charges you should</w:t>
      </w:r>
      <w:r w:rsidR="00C6176F" w:rsidRPr="00D164CC">
        <w:rPr>
          <w:rFonts w:ascii="Arial" w:hAnsi="Arial" w:cs="Arial"/>
        </w:rPr>
        <w:t>:</w:t>
      </w:r>
    </w:p>
    <w:p w:rsidR="00F76777" w:rsidRPr="00D164CC" w:rsidRDefault="00F76777" w:rsidP="00D164CC">
      <w:pPr>
        <w:rPr>
          <w:rFonts w:ascii="Arial" w:hAnsi="Arial" w:cs="Arial"/>
        </w:rPr>
      </w:pPr>
    </w:p>
    <w:p w:rsidR="009F5463" w:rsidRPr="00D164CC" w:rsidRDefault="00C6176F" w:rsidP="00D164CC">
      <w:pPr>
        <w:numPr>
          <w:ilvl w:val="0"/>
          <w:numId w:val="6"/>
        </w:numPr>
        <w:rPr>
          <w:rFonts w:ascii="Arial" w:hAnsi="Arial" w:cs="Arial"/>
        </w:rPr>
      </w:pPr>
      <w:r w:rsidRPr="00D164CC">
        <w:rPr>
          <w:rFonts w:ascii="Arial" w:hAnsi="Arial" w:cs="Arial"/>
        </w:rPr>
        <w:t>Clean your room to these standards and clear up any issues over</w:t>
      </w:r>
      <w:r w:rsidR="00FB6F76" w:rsidRPr="00D164CC">
        <w:rPr>
          <w:rFonts w:ascii="Arial" w:hAnsi="Arial" w:cs="Arial"/>
        </w:rPr>
        <w:t xml:space="preserve"> </w:t>
      </w:r>
      <w:r w:rsidRPr="00D164CC">
        <w:rPr>
          <w:rFonts w:ascii="Arial" w:hAnsi="Arial" w:cs="Arial"/>
        </w:rPr>
        <w:t>damages before you leave</w:t>
      </w:r>
      <w:r w:rsidR="00D164CC">
        <w:rPr>
          <w:rFonts w:ascii="Arial" w:hAnsi="Arial" w:cs="Arial"/>
        </w:rPr>
        <w:t>.</w:t>
      </w:r>
    </w:p>
    <w:p w:rsidR="00C6176F" w:rsidRPr="00401A89" w:rsidRDefault="00C6176F" w:rsidP="00D164CC">
      <w:pPr>
        <w:numPr>
          <w:ilvl w:val="0"/>
          <w:numId w:val="6"/>
        </w:numPr>
        <w:rPr>
          <w:rFonts w:ascii="Arial" w:hAnsi="Arial" w:cs="Arial"/>
        </w:rPr>
      </w:pPr>
      <w:r w:rsidRPr="00401A89">
        <w:rPr>
          <w:rFonts w:ascii="Arial" w:hAnsi="Arial" w:cs="Arial"/>
        </w:rPr>
        <w:t xml:space="preserve">Include </w:t>
      </w:r>
      <w:r w:rsidR="00FE47C3">
        <w:rPr>
          <w:rFonts w:ascii="Arial" w:hAnsi="Arial" w:cs="Arial"/>
        </w:rPr>
        <w:t xml:space="preserve">all </w:t>
      </w:r>
      <w:r w:rsidRPr="00401A89">
        <w:rPr>
          <w:rFonts w:ascii="Arial" w:hAnsi="Arial" w:cs="Arial"/>
        </w:rPr>
        <w:t>your keys in the envelope provided, you will be charged for keys</w:t>
      </w:r>
      <w:r w:rsidR="00DE51E9" w:rsidRPr="00401A89">
        <w:rPr>
          <w:rFonts w:ascii="Arial" w:hAnsi="Arial" w:cs="Arial"/>
        </w:rPr>
        <w:t>/</w:t>
      </w:r>
      <w:r w:rsidR="00290256" w:rsidRPr="00401A89">
        <w:rPr>
          <w:rFonts w:ascii="Arial" w:hAnsi="Arial" w:cs="Arial"/>
        </w:rPr>
        <w:t>swipe c</w:t>
      </w:r>
      <w:r w:rsidR="00DE51E9" w:rsidRPr="00401A89">
        <w:rPr>
          <w:rFonts w:ascii="Arial" w:hAnsi="Arial" w:cs="Arial"/>
        </w:rPr>
        <w:t>ards</w:t>
      </w:r>
      <w:r w:rsidR="00E857B1" w:rsidRPr="00401A89">
        <w:rPr>
          <w:rFonts w:ascii="Arial" w:hAnsi="Arial" w:cs="Arial"/>
        </w:rPr>
        <w:t>/fobs</w:t>
      </w:r>
      <w:r w:rsidR="00DE51E9" w:rsidRPr="00401A89">
        <w:rPr>
          <w:rFonts w:ascii="Arial" w:hAnsi="Arial" w:cs="Arial"/>
        </w:rPr>
        <w:t xml:space="preserve"> </w:t>
      </w:r>
      <w:r w:rsidR="00FB6F76" w:rsidRPr="00401A89">
        <w:rPr>
          <w:rFonts w:ascii="Arial" w:hAnsi="Arial" w:cs="Arial"/>
        </w:rPr>
        <w:t>that are no</w:t>
      </w:r>
      <w:r w:rsidRPr="00401A89">
        <w:rPr>
          <w:rFonts w:ascii="Arial" w:hAnsi="Arial" w:cs="Arial"/>
        </w:rPr>
        <w:t>t returned</w:t>
      </w:r>
      <w:r w:rsidR="00401A89">
        <w:rPr>
          <w:rFonts w:ascii="Arial" w:hAnsi="Arial" w:cs="Arial"/>
        </w:rPr>
        <w:t>!</w:t>
      </w:r>
    </w:p>
    <w:p w:rsidR="00C6176F" w:rsidRDefault="00C6176F" w:rsidP="00D164CC">
      <w:pPr>
        <w:numPr>
          <w:ilvl w:val="0"/>
          <w:numId w:val="6"/>
        </w:numPr>
        <w:rPr>
          <w:rFonts w:ascii="Arial" w:hAnsi="Arial" w:cs="Arial"/>
        </w:rPr>
      </w:pPr>
      <w:r w:rsidRPr="00D164CC">
        <w:rPr>
          <w:rFonts w:ascii="Arial" w:hAnsi="Arial" w:cs="Arial"/>
        </w:rPr>
        <w:t xml:space="preserve">Make sure all </w:t>
      </w:r>
      <w:r w:rsidR="00FB6F76" w:rsidRPr="00D164CC">
        <w:rPr>
          <w:rFonts w:ascii="Arial" w:hAnsi="Arial" w:cs="Arial"/>
        </w:rPr>
        <w:t xml:space="preserve">of </w:t>
      </w:r>
      <w:r w:rsidRPr="00D164CC">
        <w:rPr>
          <w:rFonts w:ascii="Arial" w:hAnsi="Arial" w:cs="Arial"/>
        </w:rPr>
        <w:t>your rubbish is removed from the building and placed in</w:t>
      </w:r>
      <w:r w:rsidR="00FB6F76" w:rsidRPr="00D164CC">
        <w:rPr>
          <w:rFonts w:ascii="Arial" w:hAnsi="Arial" w:cs="Arial"/>
        </w:rPr>
        <w:t xml:space="preserve"> </w:t>
      </w:r>
      <w:r w:rsidRPr="00D164CC">
        <w:rPr>
          <w:rFonts w:ascii="Arial" w:hAnsi="Arial" w:cs="Arial"/>
        </w:rPr>
        <w:t xml:space="preserve">the external </w:t>
      </w:r>
      <w:r w:rsidR="00485E09" w:rsidRPr="00D164CC">
        <w:rPr>
          <w:rFonts w:ascii="Arial" w:hAnsi="Arial" w:cs="Arial"/>
        </w:rPr>
        <w:t>bins stores and encourage</w:t>
      </w:r>
      <w:r w:rsidRPr="00D164CC">
        <w:rPr>
          <w:rFonts w:ascii="Arial" w:hAnsi="Arial" w:cs="Arial"/>
        </w:rPr>
        <w:t xml:space="preserve"> the people you share with to</w:t>
      </w:r>
      <w:r w:rsidR="00887A16" w:rsidRPr="00D164CC">
        <w:rPr>
          <w:rFonts w:ascii="Arial" w:hAnsi="Arial" w:cs="Arial"/>
        </w:rPr>
        <w:t xml:space="preserve"> </w:t>
      </w:r>
      <w:r w:rsidR="00FB6F76" w:rsidRPr="00D164CC">
        <w:rPr>
          <w:rFonts w:ascii="Arial" w:hAnsi="Arial" w:cs="Arial"/>
        </w:rPr>
        <w:t>do their bit also</w:t>
      </w:r>
      <w:r w:rsidR="00401A89">
        <w:rPr>
          <w:rFonts w:ascii="Arial" w:hAnsi="Arial" w:cs="Arial"/>
        </w:rPr>
        <w:t>.</w:t>
      </w:r>
    </w:p>
    <w:p w:rsidR="00414267" w:rsidRDefault="00414267" w:rsidP="00414267">
      <w:pPr>
        <w:rPr>
          <w:rFonts w:ascii="Arial" w:hAnsi="Arial" w:cs="Arial"/>
        </w:rPr>
      </w:pPr>
    </w:p>
    <w:p w:rsidR="00414267" w:rsidRPr="00414267" w:rsidRDefault="00414267" w:rsidP="00414267">
      <w:pPr>
        <w:rPr>
          <w:rFonts w:ascii="Arial" w:hAnsi="Arial" w:cs="Arial"/>
          <w:b/>
        </w:rPr>
      </w:pPr>
      <w:r w:rsidRPr="00414267">
        <w:rPr>
          <w:rFonts w:ascii="Arial" w:hAnsi="Arial" w:cs="Arial"/>
          <w:b/>
        </w:rPr>
        <w:t xml:space="preserve">Remember that anything left in your room or the communal areas on departure will be treated as left property and will be disposed of immediately.  </w:t>
      </w:r>
    </w:p>
    <w:p w:rsidR="00F00BCA" w:rsidRPr="00D164CC" w:rsidRDefault="00F00BCA" w:rsidP="00D164CC">
      <w:pPr>
        <w:ind w:left="360"/>
        <w:rPr>
          <w:rFonts w:ascii="Arial" w:hAnsi="Arial" w:cs="Arial"/>
        </w:rPr>
      </w:pPr>
    </w:p>
    <w:p w:rsidR="00C6176F" w:rsidRPr="00D164CC" w:rsidRDefault="00C6176F" w:rsidP="00D164CC">
      <w:pPr>
        <w:outlineLvl w:val="0"/>
        <w:rPr>
          <w:rFonts w:ascii="Arial" w:hAnsi="Arial" w:cs="Arial"/>
          <w:b/>
        </w:rPr>
      </w:pPr>
      <w:r w:rsidRPr="00D164CC">
        <w:rPr>
          <w:rFonts w:ascii="Arial" w:hAnsi="Arial" w:cs="Arial"/>
          <w:b/>
        </w:rPr>
        <w:t>Shared Charges</w:t>
      </w:r>
    </w:p>
    <w:p w:rsidR="00C6176F" w:rsidRDefault="00C6176F" w:rsidP="00D164CC">
      <w:pPr>
        <w:rPr>
          <w:rFonts w:ascii="Arial" w:hAnsi="Arial" w:cs="Arial"/>
        </w:rPr>
      </w:pPr>
      <w:r w:rsidRPr="00D164CC">
        <w:rPr>
          <w:rFonts w:ascii="Arial" w:hAnsi="Arial" w:cs="Arial"/>
        </w:rPr>
        <w:t xml:space="preserve">It is </w:t>
      </w:r>
      <w:r w:rsidR="00802657" w:rsidRPr="00D164CC">
        <w:rPr>
          <w:rFonts w:ascii="Arial" w:hAnsi="Arial" w:cs="Arial"/>
        </w:rPr>
        <w:t>ou</w:t>
      </w:r>
      <w:r w:rsidR="00C124BB">
        <w:rPr>
          <w:rFonts w:ascii="Arial" w:hAnsi="Arial" w:cs="Arial"/>
        </w:rPr>
        <w:t>r</w:t>
      </w:r>
      <w:r w:rsidRPr="00D164CC">
        <w:rPr>
          <w:rFonts w:ascii="Arial" w:hAnsi="Arial" w:cs="Arial"/>
        </w:rPr>
        <w:t xml:space="preserve"> policy, in the absence of any evidence to the contrary, to apportion any cleaning, repair and redecoration charges for shared flat/kitchen areas equally among all tenants to the flat.  </w:t>
      </w:r>
      <w:r w:rsidR="00C124BB">
        <w:rPr>
          <w:rFonts w:ascii="Arial" w:hAnsi="Arial" w:cs="Arial"/>
        </w:rPr>
        <w:t>Y</w:t>
      </w:r>
      <w:r w:rsidRPr="00D164CC">
        <w:rPr>
          <w:rFonts w:ascii="Arial" w:hAnsi="Arial" w:cs="Arial"/>
        </w:rPr>
        <w:t xml:space="preserve">ou are strongly advised to make every effort to leave your flat and room in a clean and </w:t>
      </w:r>
      <w:r w:rsidR="005374E3">
        <w:rPr>
          <w:rFonts w:ascii="Arial" w:hAnsi="Arial" w:cs="Arial"/>
        </w:rPr>
        <w:t xml:space="preserve">reasonable </w:t>
      </w:r>
      <w:r w:rsidRPr="00D164CC">
        <w:rPr>
          <w:rFonts w:ascii="Arial" w:hAnsi="Arial" w:cs="Arial"/>
        </w:rPr>
        <w:t xml:space="preserve">condition.  Even if you are the first person who leaves you will be charged according to the condition of the flat at the time of </w:t>
      </w:r>
      <w:r w:rsidR="00C124BB">
        <w:rPr>
          <w:rFonts w:ascii="Arial" w:hAnsi="Arial" w:cs="Arial"/>
        </w:rPr>
        <w:t>final</w:t>
      </w:r>
      <w:r w:rsidRPr="00D164CC">
        <w:rPr>
          <w:rFonts w:ascii="Arial" w:hAnsi="Arial" w:cs="Arial"/>
        </w:rPr>
        <w:t xml:space="preserve"> inspection.</w:t>
      </w:r>
    </w:p>
    <w:p w:rsidR="00FE47C3" w:rsidRDefault="00FE47C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414267" w:rsidRPr="00414267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lang w:val="en-US"/>
        </w:rPr>
      </w:pPr>
      <w:r w:rsidRPr="00414267">
        <w:rPr>
          <w:rFonts w:ascii="Arial" w:hAnsi="Arial" w:cs="Arial"/>
          <w:b/>
          <w:bCs/>
          <w:color w:val="000000"/>
          <w:lang w:val="en-US"/>
        </w:rPr>
        <w:t xml:space="preserve">Here are some images of what </w:t>
      </w:r>
      <w:r w:rsidR="00414267" w:rsidRPr="00414267">
        <w:rPr>
          <w:rFonts w:ascii="Arial" w:hAnsi="Arial" w:cs="Arial"/>
          <w:b/>
          <w:bCs/>
          <w:color w:val="000000"/>
          <w:lang w:val="en-US"/>
        </w:rPr>
        <w:t>an acceptable standard is</w:t>
      </w:r>
      <w:r w:rsidRPr="00414267">
        <w:rPr>
          <w:rFonts w:ascii="Arial" w:hAnsi="Arial" w:cs="Arial"/>
          <w:b/>
          <w:bCs/>
          <w:color w:val="000000"/>
          <w:lang w:val="en-US"/>
        </w:rPr>
        <w:t xml:space="preserve"> and what is likely to result in additional charges.  If you do not understand what is expected then please contact</w:t>
      </w:r>
      <w:r w:rsidR="00513735">
        <w:rPr>
          <w:rFonts w:ascii="Arial" w:hAnsi="Arial" w:cs="Arial"/>
          <w:b/>
          <w:bCs/>
          <w:color w:val="000000"/>
          <w:lang w:val="en-US"/>
        </w:rPr>
        <w:t xml:space="preserve"> the Office</w:t>
      </w:r>
      <w:r w:rsidRPr="00414267">
        <w:rPr>
          <w:rFonts w:ascii="Arial" w:hAnsi="Arial" w:cs="Arial"/>
          <w:b/>
          <w:bCs/>
          <w:color w:val="000000"/>
          <w:lang w:val="en-US"/>
        </w:rPr>
        <w:t>.</w:t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lang w:val="en-US"/>
        </w:rPr>
      </w:pPr>
      <w:r w:rsidRPr="00B435D4"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59264" behindDoc="1" locked="0" layoutInCell="1" allowOverlap="1" wp14:anchorId="6712AAC3" wp14:editId="6712AAC4">
            <wp:simplePos x="0" y="0"/>
            <wp:positionH relativeFrom="column">
              <wp:posOffset>2362835</wp:posOffset>
            </wp:positionH>
            <wp:positionV relativeFrom="paragraph">
              <wp:posOffset>124460</wp:posOffset>
            </wp:positionV>
            <wp:extent cx="1409065" cy="1828800"/>
            <wp:effectExtent l="0" t="0" r="635" b="0"/>
            <wp:wrapNone/>
            <wp:docPr id="51" name="Picture 51" descr="KHG Bedroo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HG Bedroom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  <w:r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60288" behindDoc="1" locked="0" layoutInCell="1" allowOverlap="1" wp14:anchorId="6712AAC5" wp14:editId="6712AAC6">
            <wp:simplePos x="0" y="0"/>
            <wp:positionH relativeFrom="column">
              <wp:posOffset>3928110</wp:posOffset>
            </wp:positionH>
            <wp:positionV relativeFrom="paragraph">
              <wp:posOffset>76200</wp:posOffset>
            </wp:positionV>
            <wp:extent cx="2133600" cy="1574800"/>
            <wp:effectExtent l="0" t="0" r="0" b="635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000000"/>
          <w:sz w:val="23"/>
          <w:szCs w:val="23"/>
          <w:lang w:eastAsia="en-GB"/>
        </w:rPr>
        <w:drawing>
          <wp:anchor distT="0" distB="0" distL="114300" distR="114300" simplePos="0" relativeHeight="251663360" behindDoc="0" locked="0" layoutInCell="1" allowOverlap="1" wp14:anchorId="6712AAC7" wp14:editId="6712AAC8">
            <wp:simplePos x="0" y="0"/>
            <wp:positionH relativeFrom="column">
              <wp:posOffset>1828800</wp:posOffset>
            </wp:positionH>
            <wp:positionV relativeFrom="paragraph">
              <wp:posOffset>1371600</wp:posOffset>
            </wp:positionV>
            <wp:extent cx="228600" cy="228600"/>
            <wp:effectExtent l="0" t="0" r="0" b="0"/>
            <wp:wrapNone/>
            <wp:docPr id="50" name="Picture 50" descr="MCj0432537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Cj04325370000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62336" behindDoc="0" locked="0" layoutInCell="1" allowOverlap="1" wp14:anchorId="6712AAC9" wp14:editId="6712AACA">
            <wp:simplePos x="0" y="0"/>
            <wp:positionH relativeFrom="column">
              <wp:posOffset>3543300</wp:posOffset>
            </wp:positionH>
            <wp:positionV relativeFrom="paragraph">
              <wp:posOffset>1485900</wp:posOffset>
            </wp:positionV>
            <wp:extent cx="228600" cy="228600"/>
            <wp:effectExtent l="0" t="0" r="0" b="0"/>
            <wp:wrapNone/>
            <wp:docPr id="49" name="Picture 49" descr="MCj0432537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Cj04325370000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000000"/>
          <w:sz w:val="23"/>
          <w:szCs w:val="23"/>
          <w:lang w:eastAsia="en-GB"/>
        </w:rPr>
        <mc:AlternateContent>
          <mc:Choice Requires="wpc">
            <w:drawing>
              <wp:anchor distT="0" distB="0" distL="114300" distR="114300" simplePos="0" relativeHeight="251661312" behindDoc="0" locked="0" layoutInCell="1" allowOverlap="1" wp14:anchorId="6712AACB" wp14:editId="6712AACC">
                <wp:simplePos x="0" y="0"/>
                <wp:positionH relativeFrom="column">
                  <wp:posOffset>5943600</wp:posOffset>
                </wp:positionH>
                <wp:positionV relativeFrom="paragraph">
                  <wp:posOffset>1143000</wp:posOffset>
                </wp:positionV>
                <wp:extent cx="252095" cy="263525"/>
                <wp:effectExtent l="0" t="0" r="5080" b="3175"/>
                <wp:wrapNone/>
                <wp:docPr id="48" name="Canvas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2" name="Freeform 6"/>
                        <wps:cNvSpPr>
                          <a:spLocks/>
                        </wps:cNvSpPr>
                        <wps:spPr bwMode="auto">
                          <a:xfrm>
                            <a:off x="5670" y="6534"/>
                            <a:ext cx="239447" cy="251329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4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52095" cy="263525"/>
                          </a:xfrm>
                          <a:custGeom>
                            <a:avLst/>
                            <a:gdLst>
                              <a:gd name="T0" fmla="*/ 2780 w 2890"/>
                              <a:gd name="T1" fmla="*/ 5 h 3025"/>
                              <a:gd name="T2" fmla="*/ 2665 w 2890"/>
                              <a:gd name="T3" fmla="*/ 15 h 3025"/>
                              <a:gd name="T4" fmla="*/ 2464 w 2890"/>
                              <a:gd name="T5" fmla="*/ 45 h 3025"/>
                              <a:gd name="T6" fmla="*/ 2379 w 2890"/>
                              <a:gd name="T7" fmla="*/ 70 h 3025"/>
                              <a:gd name="T8" fmla="*/ 2229 w 2890"/>
                              <a:gd name="T9" fmla="*/ 130 h 3025"/>
                              <a:gd name="T10" fmla="*/ 2109 w 2890"/>
                              <a:gd name="T11" fmla="*/ 205 h 3025"/>
                              <a:gd name="T12" fmla="*/ 2049 w 2890"/>
                              <a:gd name="T13" fmla="*/ 260 h 3025"/>
                              <a:gd name="T14" fmla="*/ 1918 w 2890"/>
                              <a:gd name="T15" fmla="*/ 395 h 3025"/>
                              <a:gd name="T16" fmla="*/ 1848 w 2890"/>
                              <a:gd name="T17" fmla="*/ 480 h 3025"/>
                              <a:gd name="T18" fmla="*/ 1678 w 2890"/>
                              <a:gd name="T19" fmla="*/ 715 h 3025"/>
                              <a:gd name="T20" fmla="*/ 1448 w 2890"/>
                              <a:gd name="T21" fmla="*/ 1050 h 3025"/>
                              <a:gd name="T22" fmla="*/ 997 w 2890"/>
                              <a:gd name="T23" fmla="*/ 1745 h 3025"/>
                              <a:gd name="T24" fmla="*/ 831 w 2890"/>
                              <a:gd name="T25" fmla="*/ 2000 h 3025"/>
                              <a:gd name="T26" fmla="*/ 746 w 2890"/>
                              <a:gd name="T27" fmla="*/ 2120 h 3025"/>
                              <a:gd name="T28" fmla="*/ 696 w 2890"/>
                              <a:gd name="T29" fmla="*/ 2000 h 3025"/>
                              <a:gd name="T30" fmla="*/ 646 w 2890"/>
                              <a:gd name="T31" fmla="*/ 1865 h 3025"/>
                              <a:gd name="T32" fmla="*/ 611 w 2890"/>
                              <a:gd name="T33" fmla="*/ 1785 h 3025"/>
                              <a:gd name="T34" fmla="*/ 571 w 2890"/>
                              <a:gd name="T35" fmla="*/ 1735 h 3025"/>
                              <a:gd name="T36" fmla="*/ 546 w 2890"/>
                              <a:gd name="T37" fmla="*/ 1715 h 3025"/>
                              <a:gd name="T38" fmla="*/ 491 w 2890"/>
                              <a:gd name="T39" fmla="*/ 1695 h 3025"/>
                              <a:gd name="T40" fmla="*/ 456 w 2890"/>
                              <a:gd name="T41" fmla="*/ 1690 h 3025"/>
                              <a:gd name="T42" fmla="*/ 381 w 2890"/>
                              <a:gd name="T43" fmla="*/ 1700 h 3025"/>
                              <a:gd name="T44" fmla="*/ 306 w 2890"/>
                              <a:gd name="T45" fmla="*/ 1720 h 3025"/>
                              <a:gd name="T46" fmla="*/ 235 w 2890"/>
                              <a:gd name="T47" fmla="*/ 1750 h 3025"/>
                              <a:gd name="T48" fmla="*/ 160 w 2890"/>
                              <a:gd name="T49" fmla="*/ 1800 h 3025"/>
                              <a:gd name="T50" fmla="*/ 90 w 2890"/>
                              <a:gd name="T51" fmla="*/ 1855 h 3025"/>
                              <a:gd name="T52" fmla="*/ 40 w 2890"/>
                              <a:gd name="T53" fmla="*/ 1920 h 3025"/>
                              <a:gd name="T54" fmla="*/ 10 w 2890"/>
                              <a:gd name="T55" fmla="*/ 1990 h 3025"/>
                              <a:gd name="T56" fmla="*/ 0 w 2890"/>
                              <a:gd name="T57" fmla="*/ 2060 h 3025"/>
                              <a:gd name="T58" fmla="*/ 0 w 2890"/>
                              <a:gd name="T59" fmla="*/ 2090 h 3025"/>
                              <a:gd name="T60" fmla="*/ 30 w 2890"/>
                              <a:gd name="T61" fmla="*/ 2225 h 3025"/>
                              <a:gd name="T62" fmla="*/ 60 w 2890"/>
                              <a:gd name="T63" fmla="*/ 2350 h 3025"/>
                              <a:gd name="T64" fmla="*/ 70 w 2890"/>
                              <a:gd name="T65" fmla="*/ 2380 h 3025"/>
                              <a:gd name="T66" fmla="*/ 120 w 2890"/>
                              <a:gd name="T67" fmla="*/ 2555 h 3025"/>
                              <a:gd name="T68" fmla="*/ 165 w 2890"/>
                              <a:gd name="T69" fmla="*/ 2685 h 3025"/>
                              <a:gd name="T70" fmla="*/ 235 w 2890"/>
                              <a:gd name="T71" fmla="*/ 2830 h 3025"/>
                              <a:gd name="T72" fmla="*/ 255 w 2890"/>
                              <a:gd name="T73" fmla="*/ 2865 h 3025"/>
                              <a:gd name="T74" fmla="*/ 331 w 2890"/>
                              <a:gd name="T75" fmla="*/ 2940 h 3025"/>
                              <a:gd name="T76" fmla="*/ 406 w 2890"/>
                              <a:gd name="T77" fmla="*/ 2990 h 3025"/>
                              <a:gd name="T78" fmla="*/ 446 w 2890"/>
                              <a:gd name="T79" fmla="*/ 3005 h 3025"/>
                              <a:gd name="T80" fmla="*/ 546 w 2890"/>
                              <a:gd name="T81" fmla="*/ 3025 h 3025"/>
                              <a:gd name="T82" fmla="*/ 601 w 2890"/>
                              <a:gd name="T83" fmla="*/ 3025 h 3025"/>
                              <a:gd name="T84" fmla="*/ 731 w 2890"/>
                              <a:gd name="T85" fmla="*/ 3010 h 3025"/>
                              <a:gd name="T86" fmla="*/ 846 w 2890"/>
                              <a:gd name="T87" fmla="*/ 2955 h 3025"/>
                              <a:gd name="T88" fmla="*/ 947 w 2890"/>
                              <a:gd name="T89" fmla="*/ 2860 h 3025"/>
                              <a:gd name="T90" fmla="*/ 1027 w 2890"/>
                              <a:gd name="T91" fmla="*/ 2735 h 3025"/>
                              <a:gd name="T92" fmla="*/ 1092 w 2890"/>
                              <a:gd name="T93" fmla="*/ 2605 h 3025"/>
                              <a:gd name="T94" fmla="*/ 1282 w 2890"/>
                              <a:gd name="T95" fmla="*/ 2290 h 3025"/>
                              <a:gd name="T96" fmla="*/ 1693 w 2890"/>
                              <a:gd name="T97" fmla="*/ 1665 h 3025"/>
                              <a:gd name="T98" fmla="*/ 1908 w 2890"/>
                              <a:gd name="T99" fmla="*/ 1360 h 3025"/>
                              <a:gd name="T100" fmla="*/ 2369 w 2890"/>
                              <a:gd name="T101" fmla="*/ 765 h 3025"/>
                              <a:gd name="T102" fmla="*/ 2865 w 2890"/>
                              <a:gd name="T103" fmla="*/ 190 h 3025"/>
                              <a:gd name="T104" fmla="*/ 2830 w 2890"/>
                              <a:gd name="T105" fmla="*/ 0 h 3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890" h="3025">
                                <a:moveTo>
                                  <a:pt x="2830" y="0"/>
                                </a:moveTo>
                                <a:lnTo>
                                  <a:pt x="2780" y="5"/>
                                </a:lnTo>
                                <a:lnTo>
                                  <a:pt x="2780" y="5"/>
                                </a:lnTo>
                                <a:lnTo>
                                  <a:pt x="2665" y="15"/>
                                </a:lnTo>
                                <a:lnTo>
                                  <a:pt x="2559" y="30"/>
                                </a:lnTo>
                                <a:lnTo>
                                  <a:pt x="2464" y="45"/>
                                </a:lnTo>
                                <a:lnTo>
                                  <a:pt x="2379" y="70"/>
                                </a:lnTo>
                                <a:lnTo>
                                  <a:pt x="2379" y="70"/>
                                </a:lnTo>
                                <a:lnTo>
                                  <a:pt x="2299" y="95"/>
                                </a:lnTo>
                                <a:lnTo>
                                  <a:pt x="2229" y="130"/>
                                </a:lnTo>
                                <a:lnTo>
                                  <a:pt x="2164" y="165"/>
                                </a:lnTo>
                                <a:lnTo>
                                  <a:pt x="2109" y="205"/>
                                </a:lnTo>
                                <a:lnTo>
                                  <a:pt x="2109" y="205"/>
                                </a:lnTo>
                                <a:lnTo>
                                  <a:pt x="2049" y="260"/>
                                </a:lnTo>
                                <a:lnTo>
                                  <a:pt x="1983" y="325"/>
                                </a:lnTo>
                                <a:lnTo>
                                  <a:pt x="1918" y="395"/>
                                </a:lnTo>
                                <a:lnTo>
                                  <a:pt x="1848" y="480"/>
                                </a:lnTo>
                                <a:lnTo>
                                  <a:pt x="1848" y="480"/>
                                </a:lnTo>
                                <a:lnTo>
                                  <a:pt x="1773" y="585"/>
                                </a:lnTo>
                                <a:lnTo>
                                  <a:pt x="1678" y="715"/>
                                </a:lnTo>
                                <a:lnTo>
                                  <a:pt x="1448" y="1050"/>
                                </a:lnTo>
                                <a:lnTo>
                                  <a:pt x="1448" y="1050"/>
                                </a:lnTo>
                                <a:lnTo>
                                  <a:pt x="1242" y="1365"/>
                                </a:lnTo>
                                <a:lnTo>
                                  <a:pt x="997" y="1745"/>
                                </a:lnTo>
                                <a:lnTo>
                                  <a:pt x="997" y="1745"/>
                                </a:lnTo>
                                <a:lnTo>
                                  <a:pt x="831" y="2000"/>
                                </a:lnTo>
                                <a:lnTo>
                                  <a:pt x="746" y="2120"/>
                                </a:lnTo>
                                <a:lnTo>
                                  <a:pt x="746" y="2120"/>
                                </a:lnTo>
                                <a:lnTo>
                                  <a:pt x="726" y="2075"/>
                                </a:lnTo>
                                <a:lnTo>
                                  <a:pt x="696" y="2000"/>
                                </a:lnTo>
                                <a:lnTo>
                                  <a:pt x="696" y="2000"/>
                                </a:lnTo>
                                <a:lnTo>
                                  <a:pt x="646" y="1865"/>
                                </a:lnTo>
                                <a:lnTo>
                                  <a:pt x="646" y="1865"/>
                                </a:lnTo>
                                <a:lnTo>
                                  <a:pt x="611" y="1785"/>
                                </a:lnTo>
                                <a:lnTo>
                                  <a:pt x="591" y="1755"/>
                                </a:lnTo>
                                <a:lnTo>
                                  <a:pt x="571" y="1735"/>
                                </a:lnTo>
                                <a:lnTo>
                                  <a:pt x="571" y="1735"/>
                                </a:lnTo>
                                <a:lnTo>
                                  <a:pt x="546" y="1715"/>
                                </a:lnTo>
                                <a:lnTo>
                                  <a:pt x="521" y="1705"/>
                                </a:lnTo>
                                <a:lnTo>
                                  <a:pt x="491" y="1695"/>
                                </a:lnTo>
                                <a:lnTo>
                                  <a:pt x="456" y="1690"/>
                                </a:lnTo>
                                <a:lnTo>
                                  <a:pt x="456" y="1690"/>
                                </a:lnTo>
                                <a:lnTo>
                                  <a:pt x="421" y="1695"/>
                                </a:lnTo>
                                <a:lnTo>
                                  <a:pt x="381" y="1700"/>
                                </a:lnTo>
                                <a:lnTo>
                                  <a:pt x="346" y="1705"/>
                                </a:lnTo>
                                <a:lnTo>
                                  <a:pt x="306" y="1720"/>
                                </a:lnTo>
                                <a:lnTo>
                                  <a:pt x="270" y="1735"/>
                                </a:lnTo>
                                <a:lnTo>
                                  <a:pt x="235" y="1750"/>
                                </a:lnTo>
                                <a:lnTo>
                                  <a:pt x="160" y="1800"/>
                                </a:lnTo>
                                <a:lnTo>
                                  <a:pt x="160" y="1800"/>
                                </a:lnTo>
                                <a:lnTo>
                                  <a:pt x="120" y="1825"/>
                                </a:lnTo>
                                <a:lnTo>
                                  <a:pt x="90" y="1855"/>
                                </a:lnTo>
                                <a:lnTo>
                                  <a:pt x="60" y="1890"/>
                                </a:lnTo>
                                <a:lnTo>
                                  <a:pt x="40" y="1920"/>
                                </a:lnTo>
                                <a:lnTo>
                                  <a:pt x="20" y="1955"/>
                                </a:lnTo>
                                <a:lnTo>
                                  <a:pt x="10" y="1990"/>
                                </a:lnTo>
                                <a:lnTo>
                                  <a:pt x="0" y="2025"/>
                                </a:lnTo>
                                <a:lnTo>
                                  <a:pt x="0" y="2060"/>
                                </a:lnTo>
                                <a:lnTo>
                                  <a:pt x="0" y="2060"/>
                                </a:lnTo>
                                <a:lnTo>
                                  <a:pt x="0" y="2090"/>
                                </a:lnTo>
                                <a:lnTo>
                                  <a:pt x="10" y="2140"/>
                                </a:lnTo>
                                <a:lnTo>
                                  <a:pt x="30" y="2225"/>
                                </a:lnTo>
                                <a:lnTo>
                                  <a:pt x="60" y="2350"/>
                                </a:lnTo>
                                <a:lnTo>
                                  <a:pt x="60" y="2350"/>
                                </a:lnTo>
                                <a:lnTo>
                                  <a:pt x="70" y="2385"/>
                                </a:lnTo>
                                <a:lnTo>
                                  <a:pt x="70" y="2380"/>
                                </a:lnTo>
                                <a:lnTo>
                                  <a:pt x="70" y="2380"/>
                                </a:lnTo>
                                <a:lnTo>
                                  <a:pt x="120" y="2555"/>
                                </a:lnTo>
                                <a:lnTo>
                                  <a:pt x="165" y="2685"/>
                                </a:lnTo>
                                <a:lnTo>
                                  <a:pt x="165" y="2685"/>
                                </a:lnTo>
                                <a:lnTo>
                                  <a:pt x="210" y="2785"/>
                                </a:lnTo>
                                <a:lnTo>
                                  <a:pt x="235" y="2830"/>
                                </a:lnTo>
                                <a:lnTo>
                                  <a:pt x="255" y="2865"/>
                                </a:lnTo>
                                <a:lnTo>
                                  <a:pt x="255" y="2865"/>
                                </a:lnTo>
                                <a:lnTo>
                                  <a:pt x="291" y="2910"/>
                                </a:lnTo>
                                <a:lnTo>
                                  <a:pt x="331" y="2940"/>
                                </a:lnTo>
                                <a:lnTo>
                                  <a:pt x="366" y="2970"/>
                                </a:lnTo>
                                <a:lnTo>
                                  <a:pt x="406" y="2990"/>
                                </a:lnTo>
                                <a:lnTo>
                                  <a:pt x="406" y="2990"/>
                                </a:lnTo>
                                <a:lnTo>
                                  <a:pt x="446" y="3005"/>
                                </a:lnTo>
                                <a:lnTo>
                                  <a:pt x="496" y="3020"/>
                                </a:lnTo>
                                <a:lnTo>
                                  <a:pt x="546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66" y="3025"/>
                                </a:lnTo>
                                <a:lnTo>
                                  <a:pt x="731" y="3010"/>
                                </a:lnTo>
                                <a:lnTo>
                                  <a:pt x="791" y="2985"/>
                                </a:lnTo>
                                <a:lnTo>
                                  <a:pt x="846" y="2955"/>
                                </a:lnTo>
                                <a:lnTo>
                                  <a:pt x="897" y="2910"/>
                                </a:lnTo>
                                <a:lnTo>
                                  <a:pt x="947" y="2860"/>
                                </a:lnTo>
                                <a:lnTo>
                                  <a:pt x="987" y="2800"/>
                                </a:lnTo>
                                <a:lnTo>
                                  <a:pt x="1027" y="2735"/>
                                </a:lnTo>
                                <a:lnTo>
                                  <a:pt x="1027" y="2735"/>
                                </a:lnTo>
                                <a:lnTo>
                                  <a:pt x="1092" y="2605"/>
                                </a:lnTo>
                                <a:lnTo>
                                  <a:pt x="1092" y="2605"/>
                                </a:lnTo>
                                <a:lnTo>
                                  <a:pt x="1282" y="2290"/>
                                </a:lnTo>
                                <a:lnTo>
                                  <a:pt x="1483" y="1975"/>
                                </a:lnTo>
                                <a:lnTo>
                                  <a:pt x="1693" y="1665"/>
                                </a:lnTo>
                                <a:lnTo>
                                  <a:pt x="1908" y="1360"/>
                                </a:lnTo>
                                <a:lnTo>
                                  <a:pt x="1908" y="1360"/>
                                </a:lnTo>
                                <a:lnTo>
                                  <a:pt x="2134" y="1060"/>
                                </a:lnTo>
                                <a:lnTo>
                                  <a:pt x="2369" y="765"/>
                                </a:lnTo>
                                <a:lnTo>
                                  <a:pt x="2615" y="475"/>
                                </a:lnTo>
                                <a:lnTo>
                                  <a:pt x="2865" y="190"/>
                                </a:lnTo>
                                <a:lnTo>
                                  <a:pt x="2890" y="155"/>
                                </a:lnTo>
                                <a:lnTo>
                                  <a:pt x="2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8"/>
                        <wps:cNvSpPr>
                          <a:spLocks/>
                        </wps:cNvSpPr>
                        <wps:spPr bwMode="auto">
                          <a:xfrm>
                            <a:off x="5670" y="6534"/>
                            <a:ext cx="239447" cy="251329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5403" cy="238784"/>
                          </a:xfrm>
                          <a:custGeom>
                            <a:avLst/>
                            <a:gdLst>
                              <a:gd name="T0" fmla="*/ 1663 w 2580"/>
                              <a:gd name="T1" fmla="*/ 1130 h 2740"/>
                              <a:gd name="T2" fmla="*/ 1232 w 2580"/>
                              <a:gd name="T3" fmla="*/ 1750 h 2740"/>
                              <a:gd name="T4" fmla="*/ 837 w 2580"/>
                              <a:gd name="T5" fmla="*/ 2385 h 2740"/>
                              <a:gd name="T6" fmla="*/ 767 w 2580"/>
                              <a:gd name="T7" fmla="*/ 2520 h 2740"/>
                              <a:gd name="T8" fmla="*/ 737 w 2580"/>
                              <a:gd name="T9" fmla="*/ 2575 h 2740"/>
                              <a:gd name="T10" fmla="*/ 676 w 2580"/>
                              <a:gd name="T11" fmla="*/ 2655 h 2740"/>
                              <a:gd name="T12" fmla="*/ 596 w 2580"/>
                              <a:gd name="T13" fmla="*/ 2710 h 2740"/>
                              <a:gd name="T14" fmla="*/ 511 w 2580"/>
                              <a:gd name="T15" fmla="*/ 2735 h 2740"/>
                              <a:gd name="T16" fmla="*/ 466 w 2580"/>
                              <a:gd name="T17" fmla="*/ 2740 h 2740"/>
                              <a:gd name="T18" fmla="*/ 386 w 2580"/>
                              <a:gd name="T19" fmla="*/ 2735 h 2740"/>
                              <a:gd name="T20" fmla="*/ 326 w 2580"/>
                              <a:gd name="T21" fmla="*/ 2715 h 2740"/>
                              <a:gd name="T22" fmla="*/ 306 w 2580"/>
                              <a:gd name="T23" fmla="*/ 2705 h 2740"/>
                              <a:gd name="T24" fmla="*/ 256 w 2580"/>
                              <a:gd name="T25" fmla="*/ 2660 h 2740"/>
                              <a:gd name="T26" fmla="*/ 236 w 2580"/>
                              <a:gd name="T27" fmla="*/ 2635 h 2740"/>
                              <a:gd name="T28" fmla="*/ 161 w 2580"/>
                              <a:gd name="T29" fmla="*/ 2485 h 2740"/>
                              <a:gd name="T30" fmla="*/ 115 w 2580"/>
                              <a:gd name="T31" fmla="*/ 2365 h 2740"/>
                              <a:gd name="T32" fmla="*/ 65 w 2580"/>
                              <a:gd name="T33" fmla="*/ 2190 h 2740"/>
                              <a:gd name="T34" fmla="*/ 60 w 2580"/>
                              <a:gd name="T35" fmla="*/ 2165 h 2740"/>
                              <a:gd name="T36" fmla="*/ 30 w 2580"/>
                              <a:gd name="T37" fmla="*/ 2050 h 2740"/>
                              <a:gd name="T38" fmla="*/ 5 w 2580"/>
                              <a:gd name="T39" fmla="*/ 1930 h 2740"/>
                              <a:gd name="T40" fmla="*/ 0 w 2580"/>
                              <a:gd name="T41" fmla="*/ 1910 h 2740"/>
                              <a:gd name="T42" fmla="*/ 5 w 2580"/>
                              <a:gd name="T43" fmla="*/ 1870 h 2740"/>
                              <a:gd name="T44" fmla="*/ 60 w 2580"/>
                              <a:gd name="T45" fmla="*/ 1795 h 2740"/>
                              <a:gd name="T46" fmla="*/ 105 w 2580"/>
                              <a:gd name="T47" fmla="*/ 1760 h 2740"/>
                              <a:gd name="T48" fmla="*/ 216 w 2580"/>
                              <a:gd name="T49" fmla="*/ 1700 h 2740"/>
                              <a:gd name="T50" fmla="*/ 321 w 2580"/>
                              <a:gd name="T51" fmla="*/ 1680 h 2740"/>
                              <a:gd name="T52" fmla="*/ 336 w 2580"/>
                              <a:gd name="T53" fmla="*/ 1680 h 2740"/>
                              <a:gd name="T54" fmla="*/ 341 w 2580"/>
                              <a:gd name="T55" fmla="*/ 1685 h 2740"/>
                              <a:gd name="T56" fmla="*/ 386 w 2580"/>
                              <a:gd name="T57" fmla="*/ 1765 h 2740"/>
                              <a:gd name="T58" fmla="*/ 431 w 2580"/>
                              <a:gd name="T59" fmla="*/ 1895 h 2740"/>
                              <a:gd name="T60" fmla="*/ 471 w 2580"/>
                              <a:gd name="T61" fmla="*/ 1995 h 2740"/>
                              <a:gd name="T62" fmla="*/ 511 w 2580"/>
                              <a:gd name="T63" fmla="*/ 2070 h 2740"/>
                              <a:gd name="T64" fmla="*/ 556 w 2580"/>
                              <a:gd name="T65" fmla="*/ 2115 h 2740"/>
                              <a:gd name="T66" fmla="*/ 611 w 2580"/>
                              <a:gd name="T67" fmla="*/ 2130 h 2740"/>
                              <a:gd name="T68" fmla="*/ 626 w 2580"/>
                              <a:gd name="T69" fmla="*/ 2130 h 2740"/>
                              <a:gd name="T70" fmla="*/ 671 w 2580"/>
                              <a:gd name="T71" fmla="*/ 2105 h 2740"/>
                              <a:gd name="T72" fmla="*/ 747 w 2580"/>
                              <a:gd name="T73" fmla="*/ 2020 h 2740"/>
                              <a:gd name="T74" fmla="*/ 882 w 2580"/>
                              <a:gd name="T75" fmla="*/ 1820 h 2740"/>
                              <a:gd name="T76" fmla="*/ 982 w 2580"/>
                              <a:gd name="T77" fmla="*/ 1670 h 2740"/>
                              <a:gd name="T78" fmla="*/ 1428 w 2580"/>
                              <a:gd name="T79" fmla="*/ 980 h 2740"/>
                              <a:gd name="T80" fmla="*/ 1658 w 2580"/>
                              <a:gd name="T81" fmla="*/ 645 h 2740"/>
                              <a:gd name="T82" fmla="*/ 1823 w 2580"/>
                              <a:gd name="T83" fmla="*/ 415 h 2740"/>
                              <a:gd name="T84" fmla="*/ 1888 w 2580"/>
                              <a:gd name="T85" fmla="*/ 340 h 2740"/>
                              <a:gd name="T86" fmla="*/ 2004 w 2580"/>
                              <a:gd name="T87" fmla="*/ 210 h 2740"/>
                              <a:gd name="T88" fmla="*/ 2059 w 2580"/>
                              <a:gd name="T89" fmla="*/ 160 h 2740"/>
                              <a:gd name="T90" fmla="*/ 2159 w 2580"/>
                              <a:gd name="T91" fmla="*/ 100 h 2740"/>
                              <a:gd name="T92" fmla="*/ 2284 w 2580"/>
                              <a:gd name="T93" fmla="*/ 50 h 2740"/>
                              <a:gd name="T94" fmla="*/ 2349 w 2580"/>
                              <a:gd name="T95" fmla="*/ 35 h 2740"/>
                              <a:gd name="T96" fmla="*/ 2495 w 2580"/>
                              <a:gd name="T97" fmla="*/ 10 h 2740"/>
                              <a:gd name="T98" fmla="*/ 2580 w 2580"/>
                              <a:gd name="T99" fmla="*/ 0 h 2740"/>
                              <a:gd name="T100" fmla="*/ 2109 w 2580"/>
                              <a:gd name="T101" fmla="*/ 555 h 2740"/>
                              <a:gd name="T102" fmla="*/ 1663 w 2580"/>
                              <a:gd name="T103" fmla="*/ 1130 h 2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2580" h="2740">
                                <a:moveTo>
                                  <a:pt x="1663" y="1130"/>
                                </a:moveTo>
                                <a:lnTo>
                                  <a:pt x="1663" y="1130"/>
                                </a:lnTo>
                                <a:lnTo>
                                  <a:pt x="1443" y="1440"/>
                                </a:lnTo>
                                <a:lnTo>
                                  <a:pt x="1232" y="1750"/>
                                </a:lnTo>
                                <a:lnTo>
                                  <a:pt x="1032" y="2065"/>
                                </a:lnTo>
                                <a:lnTo>
                                  <a:pt x="837" y="2385"/>
                                </a:lnTo>
                                <a:lnTo>
                                  <a:pt x="837" y="2385"/>
                                </a:lnTo>
                                <a:lnTo>
                                  <a:pt x="767" y="2520"/>
                                </a:lnTo>
                                <a:lnTo>
                                  <a:pt x="767" y="2520"/>
                                </a:lnTo>
                                <a:lnTo>
                                  <a:pt x="737" y="2575"/>
                                </a:lnTo>
                                <a:lnTo>
                                  <a:pt x="706" y="2620"/>
                                </a:lnTo>
                                <a:lnTo>
                                  <a:pt x="676" y="2655"/>
                                </a:lnTo>
                                <a:lnTo>
                                  <a:pt x="636" y="2685"/>
                                </a:lnTo>
                                <a:lnTo>
                                  <a:pt x="596" y="2710"/>
                                </a:lnTo>
                                <a:lnTo>
                                  <a:pt x="556" y="2725"/>
                                </a:lnTo>
                                <a:lnTo>
                                  <a:pt x="511" y="2735"/>
                                </a:lnTo>
                                <a:lnTo>
                                  <a:pt x="466" y="2740"/>
                                </a:lnTo>
                                <a:lnTo>
                                  <a:pt x="466" y="2740"/>
                                </a:lnTo>
                                <a:lnTo>
                                  <a:pt x="426" y="2740"/>
                                </a:lnTo>
                                <a:lnTo>
                                  <a:pt x="386" y="2735"/>
                                </a:lnTo>
                                <a:lnTo>
                                  <a:pt x="356" y="2725"/>
                                </a:lnTo>
                                <a:lnTo>
                                  <a:pt x="326" y="2715"/>
                                </a:lnTo>
                                <a:lnTo>
                                  <a:pt x="326" y="2715"/>
                                </a:lnTo>
                                <a:lnTo>
                                  <a:pt x="306" y="2705"/>
                                </a:lnTo>
                                <a:lnTo>
                                  <a:pt x="281" y="2685"/>
                                </a:lnTo>
                                <a:lnTo>
                                  <a:pt x="256" y="2660"/>
                                </a:lnTo>
                                <a:lnTo>
                                  <a:pt x="236" y="2635"/>
                                </a:lnTo>
                                <a:lnTo>
                                  <a:pt x="236" y="2635"/>
                                </a:lnTo>
                                <a:lnTo>
                                  <a:pt x="196" y="2570"/>
                                </a:lnTo>
                                <a:lnTo>
                                  <a:pt x="161" y="2485"/>
                                </a:lnTo>
                                <a:lnTo>
                                  <a:pt x="161" y="2485"/>
                                </a:lnTo>
                                <a:lnTo>
                                  <a:pt x="115" y="2365"/>
                                </a:lnTo>
                                <a:lnTo>
                                  <a:pt x="70" y="2195"/>
                                </a:lnTo>
                                <a:lnTo>
                                  <a:pt x="65" y="2190"/>
                                </a:lnTo>
                                <a:lnTo>
                                  <a:pt x="60" y="2170"/>
                                </a:lnTo>
                                <a:lnTo>
                                  <a:pt x="60" y="2165"/>
                                </a:lnTo>
                                <a:lnTo>
                                  <a:pt x="60" y="2165"/>
                                </a:lnTo>
                                <a:lnTo>
                                  <a:pt x="30" y="2050"/>
                                </a:lnTo>
                                <a:lnTo>
                                  <a:pt x="10" y="1970"/>
                                </a:lnTo>
                                <a:lnTo>
                                  <a:pt x="5" y="1930"/>
                                </a:lnTo>
                                <a:lnTo>
                                  <a:pt x="0" y="1910"/>
                                </a:lnTo>
                                <a:lnTo>
                                  <a:pt x="0" y="1910"/>
                                </a:lnTo>
                                <a:lnTo>
                                  <a:pt x="5" y="1890"/>
                                </a:lnTo>
                                <a:lnTo>
                                  <a:pt x="5" y="1870"/>
                                </a:lnTo>
                                <a:lnTo>
                                  <a:pt x="25" y="1835"/>
                                </a:lnTo>
                                <a:lnTo>
                                  <a:pt x="60" y="1795"/>
                                </a:lnTo>
                                <a:lnTo>
                                  <a:pt x="105" y="1760"/>
                                </a:lnTo>
                                <a:lnTo>
                                  <a:pt x="105" y="1760"/>
                                </a:lnTo>
                                <a:lnTo>
                                  <a:pt x="161" y="1725"/>
                                </a:lnTo>
                                <a:lnTo>
                                  <a:pt x="216" y="1700"/>
                                </a:lnTo>
                                <a:lnTo>
                                  <a:pt x="271" y="1685"/>
                                </a:lnTo>
                                <a:lnTo>
                                  <a:pt x="321" y="1680"/>
                                </a:lnTo>
                                <a:lnTo>
                                  <a:pt x="321" y="1680"/>
                                </a:lnTo>
                                <a:lnTo>
                                  <a:pt x="336" y="1680"/>
                                </a:lnTo>
                                <a:lnTo>
                                  <a:pt x="341" y="1685"/>
                                </a:lnTo>
                                <a:lnTo>
                                  <a:pt x="341" y="1685"/>
                                </a:lnTo>
                                <a:lnTo>
                                  <a:pt x="356" y="1700"/>
                                </a:lnTo>
                                <a:lnTo>
                                  <a:pt x="386" y="1765"/>
                                </a:lnTo>
                                <a:lnTo>
                                  <a:pt x="386" y="1765"/>
                                </a:lnTo>
                                <a:lnTo>
                                  <a:pt x="431" y="1895"/>
                                </a:lnTo>
                                <a:lnTo>
                                  <a:pt x="431" y="1895"/>
                                </a:lnTo>
                                <a:lnTo>
                                  <a:pt x="471" y="1995"/>
                                </a:lnTo>
                                <a:lnTo>
                                  <a:pt x="491" y="2035"/>
                                </a:lnTo>
                                <a:lnTo>
                                  <a:pt x="511" y="2070"/>
                                </a:lnTo>
                                <a:lnTo>
                                  <a:pt x="531" y="2095"/>
                                </a:lnTo>
                                <a:lnTo>
                                  <a:pt x="556" y="2115"/>
                                </a:lnTo>
                                <a:lnTo>
                                  <a:pt x="58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26" y="2130"/>
                                </a:lnTo>
                                <a:lnTo>
                                  <a:pt x="646" y="2125"/>
                                </a:lnTo>
                                <a:lnTo>
                                  <a:pt x="671" y="2105"/>
                                </a:lnTo>
                                <a:lnTo>
                                  <a:pt x="701" y="2075"/>
                                </a:lnTo>
                                <a:lnTo>
                                  <a:pt x="747" y="2020"/>
                                </a:lnTo>
                                <a:lnTo>
                                  <a:pt x="807" y="1935"/>
                                </a:lnTo>
                                <a:lnTo>
                                  <a:pt x="882" y="1820"/>
                                </a:lnTo>
                                <a:lnTo>
                                  <a:pt x="982" y="1670"/>
                                </a:lnTo>
                                <a:lnTo>
                                  <a:pt x="982" y="1670"/>
                                </a:lnTo>
                                <a:lnTo>
                                  <a:pt x="1222" y="1290"/>
                                </a:lnTo>
                                <a:lnTo>
                                  <a:pt x="1428" y="980"/>
                                </a:lnTo>
                                <a:lnTo>
                                  <a:pt x="1428" y="980"/>
                                </a:lnTo>
                                <a:lnTo>
                                  <a:pt x="1658" y="645"/>
                                </a:lnTo>
                                <a:lnTo>
                                  <a:pt x="1748" y="515"/>
                                </a:lnTo>
                                <a:lnTo>
                                  <a:pt x="1823" y="415"/>
                                </a:lnTo>
                                <a:lnTo>
                                  <a:pt x="1823" y="415"/>
                                </a:lnTo>
                                <a:lnTo>
                                  <a:pt x="1888" y="340"/>
                                </a:lnTo>
                                <a:lnTo>
                                  <a:pt x="1949" y="270"/>
                                </a:lnTo>
                                <a:lnTo>
                                  <a:pt x="2004" y="210"/>
                                </a:lnTo>
                                <a:lnTo>
                                  <a:pt x="2059" y="160"/>
                                </a:lnTo>
                                <a:lnTo>
                                  <a:pt x="2059" y="160"/>
                                </a:lnTo>
                                <a:lnTo>
                                  <a:pt x="2104" y="130"/>
                                </a:lnTo>
                                <a:lnTo>
                                  <a:pt x="2159" y="100"/>
                                </a:lnTo>
                                <a:lnTo>
                                  <a:pt x="2219" y="75"/>
                                </a:lnTo>
                                <a:lnTo>
                                  <a:pt x="2284" y="50"/>
                                </a:lnTo>
                                <a:lnTo>
                                  <a:pt x="2284" y="50"/>
                                </a:lnTo>
                                <a:lnTo>
                                  <a:pt x="2349" y="35"/>
                                </a:lnTo>
                                <a:lnTo>
                                  <a:pt x="2419" y="20"/>
                                </a:lnTo>
                                <a:lnTo>
                                  <a:pt x="2495" y="10"/>
                                </a:lnTo>
                                <a:lnTo>
                                  <a:pt x="2580" y="0"/>
                                </a:lnTo>
                                <a:lnTo>
                                  <a:pt x="2580" y="0"/>
                                </a:lnTo>
                                <a:lnTo>
                                  <a:pt x="2339" y="275"/>
                                </a:lnTo>
                                <a:lnTo>
                                  <a:pt x="2109" y="555"/>
                                </a:lnTo>
                                <a:lnTo>
                                  <a:pt x="1883" y="840"/>
                                </a:lnTo>
                                <a:lnTo>
                                  <a:pt x="1663" y="1130"/>
                                </a:lnTo>
                                <a:lnTo>
                                  <a:pt x="1663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10"/>
                        <wps:cNvSpPr>
                          <a:spLocks/>
                        </wps:cNvSpPr>
                        <wps:spPr bwMode="auto">
                          <a:xfrm>
                            <a:off x="25384" y="173360"/>
                            <a:ext cx="15701" cy="11761"/>
                          </a:xfrm>
                          <a:custGeom>
                            <a:avLst/>
                            <a:gdLst>
                              <a:gd name="T0" fmla="*/ 180 w 180"/>
                              <a:gd name="T1" fmla="*/ 65 h 135"/>
                              <a:gd name="T2" fmla="*/ 180 w 180"/>
                              <a:gd name="T3" fmla="*/ 65 h 135"/>
                              <a:gd name="T4" fmla="*/ 180 w 180"/>
                              <a:gd name="T5" fmla="*/ 80 h 135"/>
                              <a:gd name="T6" fmla="*/ 175 w 180"/>
                              <a:gd name="T7" fmla="*/ 95 h 135"/>
                              <a:gd name="T8" fmla="*/ 165 w 180"/>
                              <a:gd name="T9" fmla="*/ 105 h 135"/>
                              <a:gd name="T10" fmla="*/ 155 w 180"/>
                              <a:gd name="T11" fmla="*/ 115 h 135"/>
                              <a:gd name="T12" fmla="*/ 125 w 180"/>
                              <a:gd name="T13" fmla="*/ 130 h 135"/>
                              <a:gd name="T14" fmla="*/ 90 w 180"/>
                              <a:gd name="T15" fmla="*/ 135 h 135"/>
                              <a:gd name="T16" fmla="*/ 90 w 180"/>
                              <a:gd name="T17" fmla="*/ 135 h 135"/>
                              <a:gd name="T18" fmla="*/ 55 w 180"/>
                              <a:gd name="T19" fmla="*/ 130 h 135"/>
                              <a:gd name="T20" fmla="*/ 30 w 180"/>
                              <a:gd name="T21" fmla="*/ 115 h 135"/>
                              <a:gd name="T22" fmla="*/ 20 w 180"/>
                              <a:gd name="T23" fmla="*/ 105 h 135"/>
                              <a:gd name="T24" fmla="*/ 10 w 180"/>
                              <a:gd name="T25" fmla="*/ 95 h 135"/>
                              <a:gd name="T26" fmla="*/ 5 w 180"/>
                              <a:gd name="T27" fmla="*/ 80 h 135"/>
                              <a:gd name="T28" fmla="*/ 0 w 180"/>
                              <a:gd name="T29" fmla="*/ 65 h 135"/>
                              <a:gd name="T30" fmla="*/ 0 w 180"/>
                              <a:gd name="T31" fmla="*/ 65 h 135"/>
                              <a:gd name="T32" fmla="*/ 5 w 180"/>
                              <a:gd name="T33" fmla="*/ 55 h 135"/>
                              <a:gd name="T34" fmla="*/ 10 w 180"/>
                              <a:gd name="T35" fmla="*/ 40 h 135"/>
                              <a:gd name="T36" fmla="*/ 20 w 180"/>
                              <a:gd name="T37" fmla="*/ 30 h 135"/>
                              <a:gd name="T38" fmla="*/ 30 w 180"/>
                              <a:gd name="T39" fmla="*/ 20 h 135"/>
                              <a:gd name="T40" fmla="*/ 55 w 180"/>
                              <a:gd name="T41" fmla="*/ 5 h 135"/>
                              <a:gd name="T42" fmla="*/ 90 w 180"/>
                              <a:gd name="T43" fmla="*/ 0 h 135"/>
                              <a:gd name="T44" fmla="*/ 90 w 180"/>
                              <a:gd name="T45" fmla="*/ 0 h 135"/>
                              <a:gd name="T46" fmla="*/ 125 w 180"/>
                              <a:gd name="T47" fmla="*/ 5 h 135"/>
                              <a:gd name="T48" fmla="*/ 155 w 180"/>
                              <a:gd name="T49" fmla="*/ 20 h 135"/>
                              <a:gd name="T50" fmla="*/ 165 w 180"/>
                              <a:gd name="T51" fmla="*/ 30 h 135"/>
                              <a:gd name="T52" fmla="*/ 175 w 180"/>
                              <a:gd name="T53" fmla="*/ 40 h 135"/>
                              <a:gd name="T54" fmla="*/ 180 w 180"/>
                              <a:gd name="T55" fmla="*/ 55 h 135"/>
                              <a:gd name="T56" fmla="*/ 180 w 180"/>
                              <a:gd name="T57" fmla="*/ 65 h 135"/>
                              <a:gd name="T58" fmla="*/ 180 w 180"/>
                              <a:gd name="T59" fmla="*/ 6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180" h="135">
                                <a:moveTo>
                                  <a:pt x="180" y="65"/>
                                </a:moveTo>
                                <a:lnTo>
                                  <a:pt x="180" y="65"/>
                                </a:lnTo>
                                <a:lnTo>
                                  <a:pt x="180" y="80"/>
                                </a:lnTo>
                                <a:lnTo>
                                  <a:pt x="175" y="95"/>
                                </a:lnTo>
                                <a:lnTo>
                                  <a:pt x="165" y="105"/>
                                </a:lnTo>
                                <a:lnTo>
                                  <a:pt x="155" y="115"/>
                                </a:lnTo>
                                <a:lnTo>
                                  <a:pt x="125" y="130"/>
                                </a:lnTo>
                                <a:lnTo>
                                  <a:pt x="90" y="135"/>
                                </a:lnTo>
                                <a:lnTo>
                                  <a:pt x="90" y="135"/>
                                </a:lnTo>
                                <a:lnTo>
                                  <a:pt x="55" y="130"/>
                                </a:lnTo>
                                <a:lnTo>
                                  <a:pt x="30" y="115"/>
                                </a:lnTo>
                                <a:lnTo>
                                  <a:pt x="20" y="105"/>
                                </a:lnTo>
                                <a:lnTo>
                                  <a:pt x="10" y="95"/>
                                </a:lnTo>
                                <a:lnTo>
                                  <a:pt x="5" y="80"/>
                                </a:lnTo>
                                <a:lnTo>
                                  <a:pt x="0" y="65"/>
                                </a:lnTo>
                                <a:lnTo>
                                  <a:pt x="0" y="65"/>
                                </a:lnTo>
                                <a:lnTo>
                                  <a:pt x="5" y="55"/>
                                </a:lnTo>
                                <a:lnTo>
                                  <a:pt x="10" y="40"/>
                                </a:lnTo>
                                <a:lnTo>
                                  <a:pt x="20" y="30"/>
                                </a:lnTo>
                                <a:lnTo>
                                  <a:pt x="30" y="20"/>
                                </a:lnTo>
                                <a:lnTo>
                                  <a:pt x="55" y="5"/>
                                </a:lnTo>
                                <a:lnTo>
                                  <a:pt x="90" y="0"/>
                                </a:lnTo>
                                <a:lnTo>
                                  <a:pt x="90" y="0"/>
                                </a:lnTo>
                                <a:lnTo>
                                  <a:pt x="125" y="5"/>
                                </a:lnTo>
                                <a:lnTo>
                                  <a:pt x="155" y="20"/>
                                </a:lnTo>
                                <a:lnTo>
                                  <a:pt x="165" y="30"/>
                                </a:lnTo>
                                <a:lnTo>
                                  <a:pt x="175" y="40"/>
                                </a:lnTo>
                                <a:lnTo>
                                  <a:pt x="180" y="55"/>
                                </a:lnTo>
                                <a:lnTo>
                                  <a:pt x="180" y="65"/>
                                </a:lnTo>
                                <a:lnTo>
                                  <a:pt x="180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11"/>
                        <wps:cNvSpPr>
                          <a:spLocks/>
                        </wps:cNvSpPr>
                        <wps:spPr bwMode="auto">
                          <a:xfrm>
                            <a:off x="34543" y="188605"/>
                            <a:ext cx="7415" cy="6969"/>
                          </a:xfrm>
                          <a:custGeom>
                            <a:avLst/>
                            <a:gdLst>
                              <a:gd name="T0" fmla="*/ 85 w 85"/>
                              <a:gd name="T1" fmla="*/ 40 h 80"/>
                              <a:gd name="T2" fmla="*/ 85 w 85"/>
                              <a:gd name="T3" fmla="*/ 40 h 80"/>
                              <a:gd name="T4" fmla="*/ 80 w 85"/>
                              <a:gd name="T5" fmla="*/ 55 h 80"/>
                              <a:gd name="T6" fmla="*/ 70 w 85"/>
                              <a:gd name="T7" fmla="*/ 65 h 80"/>
                              <a:gd name="T8" fmla="*/ 60 w 85"/>
                              <a:gd name="T9" fmla="*/ 75 h 80"/>
                              <a:gd name="T10" fmla="*/ 40 w 85"/>
                              <a:gd name="T11" fmla="*/ 80 h 80"/>
                              <a:gd name="T12" fmla="*/ 40 w 85"/>
                              <a:gd name="T13" fmla="*/ 80 h 80"/>
                              <a:gd name="T14" fmla="*/ 25 w 85"/>
                              <a:gd name="T15" fmla="*/ 75 h 80"/>
                              <a:gd name="T16" fmla="*/ 15 w 85"/>
                              <a:gd name="T17" fmla="*/ 65 h 80"/>
                              <a:gd name="T18" fmla="*/ 5 w 85"/>
                              <a:gd name="T19" fmla="*/ 55 h 80"/>
                              <a:gd name="T20" fmla="*/ 0 w 85"/>
                              <a:gd name="T21" fmla="*/ 40 h 80"/>
                              <a:gd name="T22" fmla="*/ 0 w 85"/>
                              <a:gd name="T23" fmla="*/ 40 h 80"/>
                              <a:gd name="T24" fmla="*/ 5 w 85"/>
                              <a:gd name="T25" fmla="*/ 25 h 80"/>
                              <a:gd name="T26" fmla="*/ 15 w 85"/>
                              <a:gd name="T27" fmla="*/ 15 h 80"/>
                              <a:gd name="T28" fmla="*/ 25 w 85"/>
                              <a:gd name="T29" fmla="*/ 5 h 80"/>
                              <a:gd name="T30" fmla="*/ 40 w 85"/>
                              <a:gd name="T31" fmla="*/ 0 h 80"/>
                              <a:gd name="T32" fmla="*/ 40 w 85"/>
                              <a:gd name="T33" fmla="*/ 0 h 80"/>
                              <a:gd name="T34" fmla="*/ 60 w 85"/>
                              <a:gd name="T35" fmla="*/ 5 h 80"/>
                              <a:gd name="T36" fmla="*/ 70 w 85"/>
                              <a:gd name="T37" fmla="*/ 15 h 80"/>
                              <a:gd name="T38" fmla="*/ 80 w 85"/>
                              <a:gd name="T39" fmla="*/ 25 h 80"/>
                              <a:gd name="T40" fmla="*/ 85 w 85"/>
                              <a:gd name="T41" fmla="*/ 40 h 80"/>
                              <a:gd name="T42" fmla="*/ 85 w 85"/>
                              <a:gd name="T43" fmla="*/ 40 h 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85" h="80">
                                <a:moveTo>
                                  <a:pt x="85" y="40"/>
                                </a:moveTo>
                                <a:lnTo>
                                  <a:pt x="85" y="40"/>
                                </a:lnTo>
                                <a:lnTo>
                                  <a:pt x="80" y="55"/>
                                </a:lnTo>
                                <a:lnTo>
                                  <a:pt x="70" y="65"/>
                                </a:lnTo>
                                <a:lnTo>
                                  <a:pt x="60" y="75"/>
                                </a:lnTo>
                                <a:lnTo>
                                  <a:pt x="40" y="80"/>
                                </a:lnTo>
                                <a:lnTo>
                                  <a:pt x="40" y="80"/>
                                </a:lnTo>
                                <a:lnTo>
                                  <a:pt x="25" y="75"/>
                                </a:lnTo>
                                <a:lnTo>
                                  <a:pt x="15" y="65"/>
                                </a:lnTo>
                                <a:lnTo>
                                  <a:pt x="5" y="55"/>
                                </a:lnTo>
                                <a:lnTo>
                                  <a:pt x="0" y="40"/>
                                </a:lnTo>
                                <a:lnTo>
                                  <a:pt x="0" y="40"/>
                                </a:lnTo>
                                <a:lnTo>
                                  <a:pt x="5" y="25"/>
                                </a:lnTo>
                                <a:lnTo>
                                  <a:pt x="15" y="15"/>
                                </a:lnTo>
                                <a:lnTo>
                                  <a:pt x="25" y="5"/>
                                </a:lnTo>
                                <a:lnTo>
                                  <a:pt x="40" y="0"/>
                                </a:lnTo>
                                <a:lnTo>
                                  <a:pt x="40" y="0"/>
                                </a:lnTo>
                                <a:lnTo>
                                  <a:pt x="60" y="5"/>
                                </a:lnTo>
                                <a:lnTo>
                                  <a:pt x="70" y="15"/>
                                </a:lnTo>
                                <a:lnTo>
                                  <a:pt x="80" y="25"/>
                                </a:lnTo>
                                <a:lnTo>
                                  <a:pt x="85" y="40"/>
                                </a:lnTo>
                                <a:lnTo>
                                  <a:pt x="8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48" o:spid="_x0000_s1026" editas="canvas" style="position:absolute;margin-left:468pt;margin-top:90pt;width:19.85pt;height:20.75pt;z-index:251661312" coordsize="252095,263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252095;height:263525;visibility:visible;mso-wrap-style:square">
                  <v:fill o:detectmouseclick="t"/>
                  <v:path o:connecttype="none"/>
                </v:shape>
                <v:shape id="Freeform 6" o:spid="_x0000_s1028" style="position:absolute;left:5670;top:6534;width:239447;height:251329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2V0MUA&#10;AADbAAAADwAAAGRycy9kb3ducmV2LnhtbESPzWrDMBCE74W+g9hCb41cY0pwooSQ0mJ6aX4JuS3W&#10;xjaRVsZSY7dPXwUCOQ4z8w0znQ/WiAt1vnGs4HWUgCAunW64UrDbfryMQfiArNE4JgW/5GE+e3yY&#10;Yq5dz2u6bEIlIoR9jgrqENpcSl/WZNGPXEscvZPrLIYou0rqDvsIt0amSfImLTYcF2psaVlTed78&#10;WAXmsPsqk/26/zx8F6uiKt5tdvxT6vlpWExABBrCPXxrF1pBlsL1S/wBcv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ZXQxQAAANsAAAAPAAAAAAAAAAAAAAAAAJgCAABkcnMv&#10;ZG93bnJldi54bWxQSwUGAAAAAAQABAD1AAAAigMAAAAA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#df1420" stroked="f">
                  <v:path arrowok="t" o:connecttype="custom" o:connectlocs="239447,6098;196617,56190;155968,108459;137213,135465;101362,189477;84352,217354;78682,228679;72139,238697;65074,245666;56351,250022;46755,251329;42394,250893;35415,249587;32362,248716;26692,245231;21895,239568;19714,236955;14393,225194;10468,214305;6106,199495;5670,196882;436,176409;0,172925;872,168133;3053,163342;6542,158986;11776,155066;17446,151581;28873,147226;34107,146790;37596,147226;40213,148968;41085,150275;45447,158115;49372,169876;52425,176845;55915,183814;58531,185992;59404,186428;62457,183814;76065,165084;86532,148532;125437,88423;145936,59239;160329,39202;165999,31797;176990,20472;182224,16116;191819,10018;203595,5227;210574,3485;227671,871;239447,6098" o:connectangles="0,0,0,0,0,0,0,0,0,0,0,0,0,0,0,0,0,0,0,0,0,0,0,0,0,0,0,0,0,0,0,0,0,0,0,0,0,0,0,0,0,0,0,0,0,0,0,0,0,0,0,0,0"/>
                </v:shape>
                <v:shape id="Freeform 7" o:spid="_x0000_s1029" style="position:absolute;width:252095;height:263525;visibility:visible;mso-wrap-style:square;v-text-anchor:top" coordsize="2890,3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XIEMUA&#10;AADbAAAADwAAAGRycy9kb3ducmV2LnhtbESPQWvCQBSE74X+h+UJvTUbjZQ0ukoJSHvowdpAr4/s&#10;Mwlm38bsGpP++q4g9DjMzDfMejuaVgzUu8aygnkUgyAurW64UlB8755TEM4ja2wtk4KJHGw3jw9r&#10;zLS98hcNB1+JAGGXoYLa+y6T0pU1GXSR7YiDd7S9QR9kX0nd4zXATSsXcfwiDTYcFmrsKK+pPB0u&#10;RsG7ff1Nf4o9nadkWO7nnJvPeFLqaTa+rUB4Gv1/+N7+0AqWCdy+hB8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lcgQxQAAANsAAAAPAAAAAAAAAAAAAAAAAJgCAABkcnMv&#10;ZG93bnJldi54bWxQSwUGAAAAAAQABAD1AAAAigMAAAAA&#10;" path="m2830,r-50,5l2780,5,2665,15,2559,30r-95,15l2379,70r,l2299,95r-70,35l2164,165r-55,40l2109,205r-60,55l1983,325r-65,70l1848,480r,l1773,585r-95,130l1448,1050r,l1242,1365,997,1745r,l831,2000r-85,120l746,2120r-20,-45l696,2000r,l646,1865r,l611,1785r-20,-30l571,1735r,l546,1715r-25,-10l491,1695r-35,-5l456,1690r-35,5l381,1700r-35,5l306,1720r-36,15l235,1750r-75,50l160,1800r-40,25l90,1855r-30,35l40,1920r-20,35l10,1990,,2025r,35l,2060r,30l10,2140r20,85l60,2350r,l70,2385r,-5l70,2380r50,175l165,2685r,l210,2785r25,45l255,2865r,l291,2910r40,30l366,2970r40,20l406,2990r40,15l496,3020r50,5l601,3025r,l666,3025r65,-15l791,2985r55,-30l897,2910r50,-50l987,2800r40,-65l1027,2735r65,-130l1092,2605r190,-315l1483,1975r210,-310l1908,1360r,l2134,1060,2369,765,2615,475,2865,190r25,-35l2830,xe" fillcolor="black" stroked="f">
                  <v:path arrowok="t" o:connecttype="custom" o:connectlocs="242500,436;232468,1307;214935,3920;207520,6098;194436,11325;183968,17859;178734,22650;167307,34411;161201,41816;146372,62288;126309,91471;86968,152017;72488,174231;65074,184685;60712,174231;56351,162471;53298,155502;49808,151146;47628,149403;42830,147661;39777,147226;33235,148097;26692,149839;20499,152452;13957,156808;7851,161600;3489,167262;872,173360;0,179458;0,182072;2617,193832;5234,204722;6106,207335;10468,222581;14393,233906;20499,246537;22244,249586;28873,256120;35415,260476;38905,261783;47628,263525;52425,263525;63765,262218;73797,257427;82607,249151;89585,238261;95255,226936;111829,199495;147681,145048;166435,118477;206648,66644;249914,16552;246861,0" o:connectangles="0,0,0,0,0,0,0,0,0,0,0,0,0,0,0,0,0,0,0,0,0,0,0,0,0,0,0,0,0,0,0,0,0,0,0,0,0,0,0,0,0,0,0,0,0,0,0,0,0,0,0,0,0"/>
                </v:shape>
                <v:shape id="Freeform 8" o:spid="_x0000_s1030" style="position:absolute;left:5670;top:6534;width:239447;height:251329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fs4sMA&#10;AADbAAAADwAAAGRycy9kb3ducmV2LnhtbESPQWvCQBSE74L/YXlCb7ppKiLRVYpo6UXBROj1NftM&#10;gtm3Ibvq5t93C4Ueh5n5hllvg2nFg3rXWFbwOktAEJdWN1wpuBSH6RKE88gaW8ukYCAH2814tMZM&#10;2yef6ZH7SkQIuwwV1N53mZSurMmgm9mOOHpX2xv0UfaV1D0+I9y0Mk2ShTTYcFyosaNdTeUtvxsF&#10;++T68TUMVV4Ux7fj6fuUYgipUi+T8L4C4Sn4//Bf+1MrmM/h90v8A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fs4sMAAADbAAAADwAAAAAAAAAAAAAAAACYAgAAZHJzL2Rv&#10;d25yZXYueG1sUEsFBgAAAAAEAAQA9QAAAIgDAAAAAA==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green" stroked="f">
                  <v:path arrowok="t" o:connecttype="custom" o:connectlocs="239447,6098;196617,56190;155968,108459;137213,135465;101362,189477;84352,217354;78682,228679;72139,238697;65074,245666;56351,250022;46755,251329;42394,250893;35415,249587;32362,248716;26692,245231;21895,239568;19714,236955;14393,225194;10468,214305;6106,199495;5670,196882;436,176409;0,172925;872,168133;3053,163342;6542,158986;11776,155066;17446,151581;28873,147226;34107,146790;37596,147226;40213,148968;41085,150275;45447,158115;49372,169876;52425,176845;55915,183814;58531,185992;59404,186428;62457,183814;76065,165084;86532,148532;125437,88423;145936,59239;160329,39202;165999,31797;176990,20472;182224,16116;191819,10018;203595,5227;210574,3485;227671,871;239447,6098" o:connectangles="0,0,0,0,0,0,0,0,0,0,0,0,0,0,0,0,0,0,0,0,0,0,0,0,0,0,0,0,0,0,0,0,0,0,0,0,0,0,0,0,0,0,0,0,0,0,0,0,0,0,0,0,0"/>
                </v:shape>
                <v:shape id="Freeform 9" o:spid="_x0000_s1031" style="position:absolute;width:225403;height:238784;visibility:visible;mso-wrap-style:square;v-text-anchor:top" coordsize="2580,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Nb3sMA&#10;AADbAAAADwAAAGRycy9kb3ducmV2LnhtbESP3UoDMRSE7wXfIRzBO5utP0W2TYsIgiCCbX2Aw+Z0&#10;E01OluTY3fr0RhC8HGbmG2a1mWJQR8rFJzYwnzWgiLtkPfcG3vdPV/egiiBbDInJwIkKbNbnZyts&#10;bRp5S8ed9KpCuLRowIkMrdalcxSxzNJAXL1DyhGlytxrm3Gs8Bj0ddMsdETPdcHhQI+Ous/dVzQw&#10;hv3iTdJpeBX/8Z1vtuHF+bkxlxfTwxKU0CT/4b/2szVwewe/X+oP0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Nb3sMAAADbAAAADwAAAAAAAAAAAAAAAACYAgAAZHJzL2Rv&#10;d25yZXYueG1sUEsFBgAAAAAEAAQA9QAAAIgDAAAAAA==&#10;" path="m1663,1130r,l1443,1440r-211,310l1032,2065,837,2385r,l767,2520r,l737,2575r-31,45l676,2655r-40,30l596,2710r-40,15l511,2735r-45,5l466,2740r-40,l386,2735r-30,-10l326,2715r,l306,2705r-25,-20l256,2660r-20,-25l236,2635r-40,-65l161,2485r,l115,2365,70,2195r-5,-5l60,2170r,-5l60,2165,30,2050,10,1970,5,1930,,1910r,l5,1890r,-20l25,1835r35,-40l105,1760r,l161,1725r55,-25l271,1685r50,-5l321,1680r15,l341,1685r,l356,1700r30,65l386,1765r45,130l431,1895r40,100l491,2035r20,35l531,2095r25,20l581,2130r30,l611,2130r15,l646,2125r25,-20l701,2075r46,-55l807,1935r75,-115l982,1670r,l1222,1290,1428,980r,l1658,645r90,-130l1823,415r,l1888,340r61,-70l2004,210r55,-50l2059,160r45,-30l2159,100r60,-25l2284,50r,l2349,35r70,-15l2495,10,2580,r,l2339,275,2109,555,1883,840r-220,290l1663,1130xe" fillcolor="lime" stroked="f">
                  <v:path arrowok="t" o:connecttype="custom" o:connectlocs="145289,98477;107634,152508;73125,207847;67009,219612;64388,224405;59059,231376;52070,236170;44644,238348;40712,238784;33723,238348;28481,236605;26734,235734;22366,231812;20618,229634;14066,216561;10047,206104;5679,190853;5242,188674;2621,178652;437,168195;0,166452;437,162966;5242,156430;9173,153380;18871,148151;28044,146408;29355,146408;29792,146843;33723,153815;37655,165144;41149,173859;44644,180395;48575,184317;53380,185624;54691,185624;58622,183445;65262,176038;77056,158608;85793,145536;124758,85404;144852,56210;159267,36166;164946,29630;175080,18301;179886,13944;188622,8715;199543,4357;205222,3050;217977,871;225403,0;184254,48367;145289,98477" o:connectangles="0,0,0,0,0,0,0,0,0,0,0,0,0,0,0,0,0,0,0,0,0,0,0,0,0,0,0,0,0,0,0,0,0,0,0,0,0,0,0,0,0,0,0,0,0,0,0,0,0,0,0,0"/>
                </v:shape>
                <v:shape id="Freeform 10" o:spid="_x0000_s1032" style="position:absolute;left:25384;top:173360;width:15701;height:11761;visibility:visible;mso-wrap-style:square;v-text-anchor:top" coordsize="18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Fmd8MA&#10;AADbAAAADwAAAGRycy9kb3ducmV2LnhtbESPzWrDMBCE74G+g9hCbonskJjiRgmlJtBDfXDSB1is&#10;9Q+xVsJSbfftq0Ihx2FmvmGO58UMYqLR95YVpNsEBHFtdc+tgq/bZfMCwgdkjYNlUvBDHs6np9UR&#10;c21nrmi6hlZECPscFXQhuFxKX3dk0G+tI45eY0eDIcqxlXrEOcLNIHdJkkmDPceFDh29d1Tfr99G&#10;QVEVn2XlXJkuxdyEezodsrJRav28vL2CCLSER/i//aEV7DP4+xJ/gD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Fmd8MAAADbAAAADwAAAAAAAAAAAAAAAACYAgAAZHJzL2Rv&#10;d25yZXYueG1sUEsFBgAAAAAEAAQA9QAAAIgDAAAAAA==&#10;" path="m180,65r,l180,80r-5,15l165,105r-10,10l125,130r-35,5l90,135,55,130,30,115,20,105,10,95,5,80,,65r,l5,55,10,40,20,30,30,20,55,5,90,r,l125,5r30,15l165,30r10,10l180,55r,10l180,65xe" fillcolor="#f83f29" stroked="f">
                  <v:path arrowok="t" o:connecttype="custom" o:connectlocs="15701,5663;15701,5663;15701,6969;15265,8276;14393,9147;13520,10019;10903,11325;7851,11761;7851,11761;4798,11325;2617,10019;1745,9147;872,8276;436,6969;0,5663;0,5663;436,4792;872,3485;1745,2614;2617,1742;4798,436;7851,0;7851,0;10903,436;13520,1742;14393,2614;15265,3485;15701,4792;15701,5663;15701,5663" o:connectangles="0,0,0,0,0,0,0,0,0,0,0,0,0,0,0,0,0,0,0,0,0,0,0,0,0,0,0,0,0,0"/>
                </v:shape>
                <v:shape id="Freeform 11" o:spid="_x0000_s1033" style="position:absolute;left:34543;top:188605;width:7415;height:6969;visibility:visible;mso-wrap-style:square;v-text-anchor:top" coordsize="85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qU8sQA&#10;AADbAAAADwAAAGRycy9kb3ducmV2LnhtbESP0WrCQBRE3wv+w3KFvjWbWLESXSVUCnlQwbQfcMle&#10;k2D2bppdNfXrXUHo4zAzZ5jlejCtuFDvGssKkigGQVxa3XCl4Of7620Ownlkja1lUvBHDtar0csS&#10;U22vfKBL4SsRIOxSVFB736VSurImgy6yHXHwjrY36IPsK6l7vAa4aeUkjmfSYMNhocaOPmsqT8XZ&#10;KNgV/J4d9tvJb3LcZMmc8pm75Uq9jodsAcLT4P/Dz3auFUw/4PEl/A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6lPLEAAAA2wAAAA8AAAAAAAAAAAAAAAAAmAIAAGRycy9k&#10;b3ducmV2LnhtbFBLBQYAAAAABAAEAPUAAACJAwAAAAA=&#10;" path="m85,40r,l80,55,70,65,60,75,40,80r,l25,75,15,65,5,55,,40r,l5,25,15,15,25,5,40,r,l60,5,70,15,80,25r5,15l85,40xe" fillcolor="#f83f29" stroked="f">
                  <v:path arrowok="t" o:connecttype="custom" o:connectlocs="7415,3485;7415,3485;6979,4791;6106,5662;5234,6533;3489,6969;3489,6969;2181,6533;1309,5662;436,4791;0,3485;0,3485;436,2178;1309,1307;2181,436;3489,0;3489,0;5234,436;6106,1307;6979,2178;7415,3485;7415,3485" o:connectangles="0,0,0,0,0,0,0,0,0,0,0,0,0,0,0,0,0,0,0,0,0,0"/>
                </v:shape>
              </v:group>
            </w:pict>
          </mc:Fallback>
        </mc:AlternateContent>
      </w:r>
      <w:r w:rsidRPr="00B435D4">
        <w:rPr>
          <w:rFonts w:ascii="Arial" w:hAnsi="Arial" w:cs="Arial"/>
          <w:b/>
          <w:bCs/>
          <w:noProof/>
          <w:color w:val="000000"/>
          <w:sz w:val="23"/>
          <w:szCs w:val="23"/>
          <w:lang w:eastAsia="en-GB"/>
        </w:rPr>
        <w:drawing>
          <wp:inline distT="0" distB="0" distL="0" distR="0" wp14:anchorId="6712AACD" wp14:editId="6712AACE">
            <wp:extent cx="2143125" cy="1609725"/>
            <wp:effectExtent l="0" t="0" r="9525" b="9525"/>
            <wp:docPr id="3" name="Picture 3" descr="KHG Bed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HG Bedroo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center"/>
        <w:rPr>
          <w:rFonts w:ascii="Arial" w:hAnsi="Arial" w:cs="Arial"/>
          <w:b/>
          <w:bCs/>
          <w:color w:val="000000"/>
          <w:sz w:val="23"/>
          <w:szCs w:val="23"/>
          <w:lang w:val="en-US"/>
        </w:rPr>
      </w:pPr>
      <w:r w:rsidRPr="00B435D4">
        <w:rPr>
          <w:rFonts w:ascii="Arial" w:hAnsi="Arial" w:cs="Arial"/>
          <w:b/>
          <w:bCs/>
          <w:color w:val="000000"/>
          <w:sz w:val="23"/>
          <w:szCs w:val="23"/>
          <w:lang w:val="en-US"/>
        </w:rPr>
        <w:t>EXAMPLES OF ACCEPTABLE &amp; UNACCEPTABLE BEDROOM</w:t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  <w:r>
        <w:rPr>
          <w:rFonts w:ascii="Arial" w:hAnsi="Arial" w:cs="Arial"/>
          <w:b/>
          <w:bCs/>
          <w:noProof/>
          <w:color w:val="000000"/>
          <w:sz w:val="23"/>
          <w:szCs w:val="23"/>
          <w:lang w:eastAsia="en-GB"/>
        </w:rPr>
        <w:drawing>
          <wp:anchor distT="0" distB="0" distL="114300" distR="114300" simplePos="0" relativeHeight="251668480" behindDoc="0" locked="0" layoutInCell="1" allowOverlap="1" wp14:anchorId="6712AACF" wp14:editId="6712AAD0">
            <wp:simplePos x="0" y="0"/>
            <wp:positionH relativeFrom="column">
              <wp:posOffset>1600200</wp:posOffset>
            </wp:positionH>
            <wp:positionV relativeFrom="paragraph">
              <wp:posOffset>1186180</wp:posOffset>
            </wp:positionV>
            <wp:extent cx="228600" cy="228600"/>
            <wp:effectExtent l="0" t="0" r="0" b="0"/>
            <wp:wrapNone/>
            <wp:docPr id="40" name="Picture 40" descr="MCj0432537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Cj04325370000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000000"/>
          <w:sz w:val="23"/>
          <w:szCs w:val="23"/>
          <w:u w:val="single"/>
          <w:lang w:eastAsia="en-GB"/>
        </w:rPr>
        <mc:AlternateContent>
          <mc:Choice Requires="wpc">
            <w:drawing>
              <wp:anchor distT="0" distB="0" distL="114300" distR="114300" simplePos="0" relativeHeight="251667456" behindDoc="0" locked="0" layoutInCell="1" allowOverlap="1" wp14:anchorId="6712AAD1" wp14:editId="6712AAD2">
                <wp:simplePos x="0" y="0"/>
                <wp:positionH relativeFrom="column">
                  <wp:posOffset>5715000</wp:posOffset>
                </wp:positionH>
                <wp:positionV relativeFrom="paragraph">
                  <wp:posOffset>1071880</wp:posOffset>
                </wp:positionV>
                <wp:extent cx="518795" cy="263525"/>
                <wp:effectExtent l="0" t="5080" r="5080" b="7620"/>
                <wp:wrapNone/>
                <wp:docPr id="39" name="Canvas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3" name="Freeform 26"/>
                        <wps:cNvSpPr>
                          <a:spLocks/>
                        </wps:cNvSpPr>
                        <wps:spPr bwMode="auto">
                          <a:xfrm>
                            <a:off x="272352" y="6534"/>
                            <a:ext cx="239464" cy="251329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4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7"/>
                        <wps:cNvSpPr>
                          <a:spLocks/>
                        </wps:cNvSpPr>
                        <wps:spPr bwMode="auto">
                          <a:xfrm>
                            <a:off x="266682" y="0"/>
                            <a:ext cx="252113" cy="263525"/>
                          </a:xfrm>
                          <a:custGeom>
                            <a:avLst/>
                            <a:gdLst>
                              <a:gd name="T0" fmla="*/ 2780 w 2890"/>
                              <a:gd name="T1" fmla="*/ 5 h 3025"/>
                              <a:gd name="T2" fmla="*/ 2665 w 2890"/>
                              <a:gd name="T3" fmla="*/ 15 h 3025"/>
                              <a:gd name="T4" fmla="*/ 2464 w 2890"/>
                              <a:gd name="T5" fmla="*/ 45 h 3025"/>
                              <a:gd name="T6" fmla="*/ 2379 w 2890"/>
                              <a:gd name="T7" fmla="*/ 70 h 3025"/>
                              <a:gd name="T8" fmla="*/ 2229 w 2890"/>
                              <a:gd name="T9" fmla="*/ 130 h 3025"/>
                              <a:gd name="T10" fmla="*/ 2109 w 2890"/>
                              <a:gd name="T11" fmla="*/ 205 h 3025"/>
                              <a:gd name="T12" fmla="*/ 2049 w 2890"/>
                              <a:gd name="T13" fmla="*/ 260 h 3025"/>
                              <a:gd name="T14" fmla="*/ 1918 w 2890"/>
                              <a:gd name="T15" fmla="*/ 395 h 3025"/>
                              <a:gd name="T16" fmla="*/ 1848 w 2890"/>
                              <a:gd name="T17" fmla="*/ 480 h 3025"/>
                              <a:gd name="T18" fmla="*/ 1678 w 2890"/>
                              <a:gd name="T19" fmla="*/ 715 h 3025"/>
                              <a:gd name="T20" fmla="*/ 1448 w 2890"/>
                              <a:gd name="T21" fmla="*/ 1050 h 3025"/>
                              <a:gd name="T22" fmla="*/ 997 w 2890"/>
                              <a:gd name="T23" fmla="*/ 1745 h 3025"/>
                              <a:gd name="T24" fmla="*/ 831 w 2890"/>
                              <a:gd name="T25" fmla="*/ 2000 h 3025"/>
                              <a:gd name="T26" fmla="*/ 746 w 2890"/>
                              <a:gd name="T27" fmla="*/ 2120 h 3025"/>
                              <a:gd name="T28" fmla="*/ 696 w 2890"/>
                              <a:gd name="T29" fmla="*/ 2000 h 3025"/>
                              <a:gd name="T30" fmla="*/ 646 w 2890"/>
                              <a:gd name="T31" fmla="*/ 1865 h 3025"/>
                              <a:gd name="T32" fmla="*/ 611 w 2890"/>
                              <a:gd name="T33" fmla="*/ 1785 h 3025"/>
                              <a:gd name="T34" fmla="*/ 571 w 2890"/>
                              <a:gd name="T35" fmla="*/ 1735 h 3025"/>
                              <a:gd name="T36" fmla="*/ 546 w 2890"/>
                              <a:gd name="T37" fmla="*/ 1715 h 3025"/>
                              <a:gd name="T38" fmla="*/ 491 w 2890"/>
                              <a:gd name="T39" fmla="*/ 1695 h 3025"/>
                              <a:gd name="T40" fmla="*/ 456 w 2890"/>
                              <a:gd name="T41" fmla="*/ 1690 h 3025"/>
                              <a:gd name="T42" fmla="*/ 381 w 2890"/>
                              <a:gd name="T43" fmla="*/ 1700 h 3025"/>
                              <a:gd name="T44" fmla="*/ 306 w 2890"/>
                              <a:gd name="T45" fmla="*/ 1720 h 3025"/>
                              <a:gd name="T46" fmla="*/ 235 w 2890"/>
                              <a:gd name="T47" fmla="*/ 1750 h 3025"/>
                              <a:gd name="T48" fmla="*/ 160 w 2890"/>
                              <a:gd name="T49" fmla="*/ 1800 h 3025"/>
                              <a:gd name="T50" fmla="*/ 90 w 2890"/>
                              <a:gd name="T51" fmla="*/ 1855 h 3025"/>
                              <a:gd name="T52" fmla="*/ 40 w 2890"/>
                              <a:gd name="T53" fmla="*/ 1920 h 3025"/>
                              <a:gd name="T54" fmla="*/ 10 w 2890"/>
                              <a:gd name="T55" fmla="*/ 1990 h 3025"/>
                              <a:gd name="T56" fmla="*/ 0 w 2890"/>
                              <a:gd name="T57" fmla="*/ 2060 h 3025"/>
                              <a:gd name="T58" fmla="*/ 0 w 2890"/>
                              <a:gd name="T59" fmla="*/ 2090 h 3025"/>
                              <a:gd name="T60" fmla="*/ 30 w 2890"/>
                              <a:gd name="T61" fmla="*/ 2225 h 3025"/>
                              <a:gd name="T62" fmla="*/ 60 w 2890"/>
                              <a:gd name="T63" fmla="*/ 2350 h 3025"/>
                              <a:gd name="T64" fmla="*/ 70 w 2890"/>
                              <a:gd name="T65" fmla="*/ 2380 h 3025"/>
                              <a:gd name="T66" fmla="*/ 120 w 2890"/>
                              <a:gd name="T67" fmla="*/ 2555 h 3025"/>
                              <a:gd name="T68" fmla="*/ 165 w 2890"/>
                              <a:gd name="T69" fmla="*/ 2685 h 3025"/>
                              <a:gd name="T70" fmla="*/ 235 w 2890"/>
                              <a:gd name="T71" fmla="*/ 2830 h 3025"/>
                              <a:gd name="T72" fmla="*/ 255 w 2890"/>
                              <a:gd name="T73" fmla="*/ 2865 h 3025"/>
                              <a:gd name="T74" fmla="*/ 331 w 2890"/>
                              <a:gd name="T75" fmla="*/ 2940 h 3025"/>
                              <a:gd name="T76" fmla="*/ 406 w 2890"/>
                              <a:gd name="T77" fmla="*/ 2990 h 3025"/>
                              <a:gd name="T78" fmla="*/ 446 w 2890"/>
                              <a:gd name="T79" fmla="*/ 3005 h 3025"/>
                              <a:gd name="T80" fmla="*/ 546 w 2890"/>
                              <a:gd name="T81" fmla="*/ 3025 h 3025"/>
                              <a:gd name="T82" fmla="*/ 601 w 2890"/>
                              <a:gd name="T83" fmla="*/ 3025 h 3025"/>
                              <a:gd name="T84" fmla="*/ 731 w 2890"/>
                              <a:gd name="T85" fmla="*/ 3010 h 3025"/>
                              <a:gd name="T86" fmla="*/ 846 w 2890"/>
                              <a:gd name="T87" fmla="*/ 2955 h 3025"/>
                              <a:gd name="T88" fmla="*/ 947 w 2890"/>
                              <a:gd name="T89" fmla="*/ 2860 h 3025"/>
                              <a:gd name="T90" fmla="*/ 1027 w 2890"/>
                              <a:gd name="T91" fmla="*/ 2735 h 3025"/>
                              <a:gd name="T92" fmla="*/ 1092 w 2890"/>
                              <a:gd name="T93" fmla="*/ 2605 h 3025"/>
                              <a:gd name="T94" fmla="*/ 1282 w 2890"/>
                              <a:gd name="T95" fmla="*/ 2290 h 3025"/>
                              <a:gd name="T96" fmla="*/ 1693 w 2890"/>
                              <a:gd name="T97" fmla="*/ 1665 h 3025"/>
                              <a:gd name="T98" fmla="*/ 1908 w 2890"/>
                              <a:gd name="T99" fmla="*/ 1360 h 3025"/>
                              <a:gd name="T100" fmla="*/ 2369 w 2890"/>
                              <a:gd name="T101" fmla="*/ 765 h 3025"/>
                              <a:gd name="T102" fmla="*/ 2865 w 2890"/>
                              <a:gd name="T103" fmla="*/ 190 h 3025"/>
                              <a:gd name="T104" fmla="*/ 2830 w 2890"/>
                              <a:gd name="T105" fmla="*/ 0 h 3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890" h="3025">
                                <a:moveTo>
                                  <a:pt x="2830" y="0"/>
                                </a:moveTo>
                                <a:lnTo>
                                  <a:pt x="2780" y="5"/>
                                </a:lnTo>
                                <a:lnTo>
                                  <a:pt x="2780" y="5"/>
                                </a:lnTo>
                                <a:lnTo>
                                  <a:pt x="2665" y="15"/>
                                </a:lnTo>
                                <a:lnTo>
                                  <a:pt x="2559" y="30"/>
                                </a:lnTo>
                                <a:lnTo>
                                  <a:pt x="2464" y="45"/>
                                </a:lnTo>
                                <a:lnTo>
                                  <a:pt x="2379" y="70"/>
                                </a:lnTo>
                                <a:lnTo>
                                  <a:pt x="2379" y="70"/>
                                </a:lnTo>
                                <a:lnTo>
                                  <a:pt x="2299" y="95"/>
                                </a:lnTo>
                                <a:lnTo>
                                  <a:pt x="2229" y="130"/>
                                </a:lnTo>
                                <a:lnTo>
                                  <a:pt x="2164" y="165"/>
                                </a:lnTo>
                                <a:lnTo>
                                  <a:pt x="2109" y="205"/>
                                </a:lnTo>
                                <a:lnTo>
                                  <a:pt x="2109" y="205"/>
                                </a:lnTo>
                                <a:lnTo>
                                  <a:pt x="2049" y="260"/>
                                </a:lnTo>
                                <a:lnTo>
                                  <a:pt x="1983" y="325"/>
                                </a:lnTo>
                                <a:lnTo>
                                  <a:pt x="1918" y="395"/>
                                </a:lnTo>
                                <a:lnTo>
                                  <a:pt x="1848" y="480"/>
                                </a:lnTo>
                                <a:lnTo>
                                  <a:pt x="1848" y="480"/>
                                </a:lnTo>
                                <a:lnTo>
                                  <a:pt x="1773" y="585"/>
                                </a:lnTo>
                                <a:lnTo>
                                  <a:pt x="1678" y="715"/>
                                </a:lnTo>
                                <a:lnTo>
                                  <a:pt x="1448" y="1050"/>
                                </a:lnTo>
                                <a:lnTo>
                                  <a:pt x="1448" y="1050"/>
                                </a:lnTo>
                                <a:lnTo>
                                  <a:pt x="1242" y="1365"/>
                                </a:lnTo>
                                <a:lnTo>
                                  <a:pt x="997" y="1745"/>
                                </a:lnTo>
                                <a:lnTo>
                                  <a:pt x="997" y="1745"/>
                                </a:lnTo>
                                <a:lnTo>
                                  <a:pt x="831" y="2000"/>
                                </a:lnTo>
                                <a:lnTo>
                                  <a:pt x="746" y="2120"/>
                                </a:lnTo>
                                <a:lnTo>
                                  <a:pt x="746" y="2120"/>
                                </a:lnTo>
                                <a:lnTo>
                                  <a:pt x="726" y="2075"/>
                                </a:lnTo>
                                <a:lnTo>
                                  <a:pt x="696" y="2000"/>
                                </a:lnTo>
                                <a:lnTo>
                                  <a:pt x="696" y="2000"/>
                                </a:lnTo>
                                <a:lnTo>
                                  <a:pt x="646" y="1865"/>
                                </a:lnTo>
                                <a:lnTo>
                                  <a:pt x="646" y="1865"/>
                                </a:lnTo>
                                <a:lnTo>
                                  <a:pt x="611" y="1785"/>
                                </a:lnTo>
                                <a:lnTo>
                                  <a:pt x="591" y="1755"/>
                                </a:lnTo>
                                <a:lnTo>
                                  <a:pt x="571" y="1735"/>
                                </a:lnTo>
                                <a:lnTo>
                                  <a:pt x="571" y="1735"/>
                                </a:lnTo>
                                <a:lnTo>
                                  <a:pt x="546" y="1715"/>
                                </a:lnTo>
                                <a:lnTo>
                                  <a:pt x="521" y="1705"/>
                                </a:lnTo>
                                <a:lnTo>
                                  <a:pt x="491" y="1695"/>
                                </a:lnTo>
                                <a:lnTo>
                                  <a:pt x="456" y="1690"/>
                                </a:lnTo>
                                <a:lnTo>
                                  <a:pt x="456" y="1690"/>
                                </a:lnTo>
                                <a:lnTo>
                                  <a:pt x="421" y="1695"/>
                                </a:lnTo>
                                <a:lnTo>
                                  <a:pt x="381" y="1700"/>
                                </a:lnTo>
                                <a:lnTo>
                                  <a:pt x="346" y="1705"/>
                                </a:lnTo>
                                <a:lnTo>
                                  <a:pt x="306" y="1720"/>
                                </a:lnTo>
                                <a:lnTo>
                                  <a:pt x="270" y="1735"/>
                                </a:lnTo>
                                <a:lnTo>
                                  <a:pt x="235" y="1750"/>
                                </a:lnTo>
                                <a:lnTo>
                                  <a:pt x="160" y="1800"/>
                                </a:lnTo>
                                <a:lnTo>
                                  <a:pt x="160" y="1800"/>
                                </a:lnTo>
                                <a:lnTo>
                                  <a:pt x="120" y="1825"/>
                                </a:lnTo>
                                <a:lnTo>
                                  <a:pt x="90" y="1855"/>
                                </a:lnTo>
                                <a:lnTo>
                                  <a:pt x="60" y="1890"/>
                                </a:lnTo>
                                <a:lnTo>
                                  <a:pt x="40" y="1920"/>
                                </a:lnTo>
                                <a:lnTo>
                                  <a:pt x="20" y="1955"/>
                                </a:lnTo>
                                <a:lnTo>
                                  <a:pt x="10" y="1990"/>
                                </a:lnTo>
                                <a:lnTo>
                                  <a:pt x="0" y="2025"/>
                                </a:lnTo>
                                <a:lnTo>
                                  <a:pt x="0" y="2060"/>
                                </a:lnTo>
                                <a:lnTo>
                                  <a:pt x="0" y="2060"/>
                                </a:lnTo>
                                <a:lnTo>
                                  <a:pt x="0" y="2090"/>
                                </a:lnTo>
                                <a:lnTo>
                                  <a:pt x="10" y="2140"/>
                                </a:lnTo>
                                <a:lnTo>
                                  <a:pt x="30" y="2225"/>
                                </a:lnTo>
                                <a:lnTo>
                                  <a:pt x="60" y="2350"/>
                                </a:lnTo>
                                <a:lnTo>
                                  <a:pt x="60" y="2350"/>
                                </a:lnTo>
                                <a:lnTo>
                                  <a:pt x="70" y="2385"/>
                                </a:lnTo>
                                <a:lnTo>
                                  <a:pt x="70" y="2380"/>
                                </a:lnTo>
                                <a:lnTo>
                                  <a:pt x="70" y="2380"/>
                                </a:lnTo>
                                <a:lnTo>
                                  <a:pt x="120" y="2555"/>
                                </a:lnTo>
                                <a:lnTo>
                                  <a:pt x="165" y="2685"/>
                                </a:lnTo>
                                <a:lnTo>
                                  <a:pt x="165" y="2685"/>
                                </a:lnTo>
                                <a:lnTo>
                                  <a:pt x="210" y="2785"/>
                                </a:lnTo>
                                <a:lnTo>
                                  <a:pt x="235" y="2830"/>
                                </a:lnTo>
                                <a:lnTo>
                                  <a:pt x="255" y="2865"/>
                                </a:lnTo>
                                <a:lnTo>
                                  <a:pt x="255" y="2865"/>
                                </a:lnTo>
                                <a:lnTo>
                                  <a:pt x="291" y="2910"/>
                                </a:lnTo>
                                <a:lnTo>
                                  <a:pt x="331" y="2940"/>
                                </a:lnTo>
                                <a:lnTo>
                                  <a:pt x="366" y="2970"/>
                                </a:lnTo>
                                <a:lnTo>
                                  <a:pt x="406" y="2990"/>
                                </a:lnTo>
                                <a:lnTo>
                                  <a:pt x="406" y="2990"/>
                                </a:lnTo>
                                <a:lnTo>
                                  <a:pt x="446" y="3005"/>
                                </a:lnTo>
                                <a:lnTo>
                                  <a:pt x="496" y="3020"/>
                                </a:lnTo>
                                <a:lnTo>
                                  <a:pt x="546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66" y="3025"/>
                                </a:lnTo>
                                <a:lnTo>
                                  <a:pt x="731" y="3010"/>
                                </a:lnTo>
                                <a:lnTo>
                                  <a:pt x="791" y="2985"/>
                                </a:lnTo>
                                <a:lnTo>
                                  <a:pt x="846" y="2955"/>
                                </a:lnTo>
                                <a:lnTo>
                                  <a:pt x="897" y="2910"/>
                                </a:lnTo>
                                <a:lnTo>
                                  <a:pt x="947" y="2860"/>
                                </a:lnTo>
                                <a:lnTo>
                                  <a:pt x="987" y="2800"/>
                                </a:lnTo>
                                <a:lnTo>
                                  <a:pt x="1027" y="2735"/>
                                </a:lnTo>
                                <a:lnTo>
                                  <a:pt x="1027" y="2735"/>
                                </a:lnTo>
                                <a:lnTo>
                                  <a:pt x="1092" y="2605"/>
                                </a:lnTo>
                                <a:lnTo>
                                  <a:pt x="1092" y="2605"/>
                                </a:lnTo>
                                <a:lnTo>
                                  <a:pt x="1282" y="2290"/>
                                </a:lnTo>
                                <a:lnTo>
                                  <a:pt x="1483" y="1975"/>
                                </a:lnTo>
                                <a:lnTo>
                                  <a:pt x="1693" y="1665"/>
                                </a:lnTo>
                                <a:lnTo>
                                  <a:pt x="1908" y="1360"/>
                                </a:lnTo>
                                <a:lnTo>
                                  <a:pt x="1908" y="1360"/>
                                </a:lnTo>
                                <a:lnTo>
                                  <a:pt x="2134" y="1060"/>
                                </a:lnTo>
                                <a:lnTo>
                                  <a:pt x="2369" y="765"/>
                                </a:lnTo>
                                <a:lnTo>
                                  <a:pt x="2615" y="475"/>
                                </a:lnTo>
                                <a:lnTo>
                                  <a:pt x="2865" y="190"/>
                                </a:lnTo>
                                <a:lnTo>
                                  <a:pt x="2890" y="155"/>
                                </a:lnTo>
                                <a:lnTo>
                                  <a:pt x="2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28"/>
                        <wps:cNvSpPr>
                          <a:spLocks/>
                        </wps:cNvSpPr>
                        <wps:spPr bwMode="auto">
                          <a:xfrm>
                            <a:off x="272352" y="6534"/>
                            <a:ext cx="239464" cy="251329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29"/>
                        <wps:cNvSpPr>
                          <a:spLocks/>
                        </wps:cNvSpPr>
                        <wps:spPr bwMode="auto">
                          <a:xfrm>
                            <a:off x="266682" y="0"/>
                            <a:ext cx="225419" cy="238784"/>
                          </a:xfrm>
                          <a:custGeom>
                            <a:avLst/>
                            <a:gdLst>
                              <a:gd name="T0" fmla="*/ 1663 w 2580"/>
                              <a:gd name="T1" fmla="*/ 1130 h 2740"/>
                              <a:gd name="T2" fmla="*/ 1232 w 2580"/>
                              <a:gd name="T3" fmla="*/ 1750 h 2740"/>
                              <a:gd name="T4" fmla="*/ 837 w 2580"/>
                              <a:gd name="T5" fmla="*/ 2385 h 2740"/>
                              <a:gd name="T6" fmla="*/ 767 w 2580"/>
                              <a:gd name="T7" fmla="*/ 2520 h 2740"/>
                              <a:gd name="T8" fmla="*/ 737 w 2580"/>
                              <a:gd name="T9" fmla="*/ 2575 h 2740"/>
                              <a:gd name="T10" fmla="*/ 676 w 2580"/>
                              <a:gd name="T11" fmla="*/ 2655 h 2740"/>
                              <a:gd name="T12" fmla="*/ 596 w 2580"/>
                              <a:gd name="T13" fmla="*/ 2710 h 2740"/>
                              <a:gd name="T14" fmla="*/ 511 w 2580"/>
                              <a:gd name="T15" fmla="*/ 2735 h 2740"/>
                              <a:gd name="T16" fmla="*/ 466 w 2580"/>
                              <a:gd name="T17" fmla="*/ 2740 h 2740"/>
                              <a:gd name="T18" fmla="*/ 386 w 2580"/>
                              <a:gd name="T19" fmla="*/ 2735 h 2740"/>
                              <a:gd name="T20" fmla="*/ 326 w 2580"/>
                              <a:gd name="T21" fmla="*/ 2715 h 2740"/>
                              <a:gd name="T22" fmla="*/ 306 w 2580"/>
                              <a:gd name="T23" fmla="*/ 2705 h 2740"/>
                              <a:gd name="T24" fmla="*/ 256 w 2580"/>
                              <a:gd name="T25" fmla="*/ 2660 h 2740"/>
                              <a:gd name="T26" fmla="*/ 236 w 2580"/>
                              <a:gd name="T27" fmla="*/ 2635 h 2740"/>
                              <a:gd name="T28" fmla="*/ 161 w 2580"/>
                              <a:gd name="T29" fmla="*/ 2485 h 2740"/>
                              <a:gd name="T30" fmla="*/ 115 w 2580"/>
                              <a:gd name="T31" fmla="*/ 2365 h 2740"/>
                              <a:gd name="T32" fmla="*/ 65 w 2580"/>
                              <a:gd name="T33" fmla="*/ 2190 h 2740"/>
                              <a:gd name="T34" fmla="*/ 60 w 2580"/>
                              <a:gd name="T35" fmla="*/ 2165 h 2740"/>
                              <a:gd name="T36" fmla="*/ 30 w 2580"/>
                              <a:gd name="T37" fmla="*/ 2050 h 2740"/>
                              <a:gd name="T38" fmla="*/ 5 w 2580"/>
                              <a:gd name="T39" fmla="*/ 1930 h 2740"/>
                              <a:gd name="T40" fmla="*/ 0 w 2580"/>
                              <a:gd name="T41" fmla="*/ 1910 h 2740"/>
                              <a:gd name="T42" fmla="*/ 5 w 2580"/>
                              <a:gd name="T43" fmla="*/ 1870 h 2740"/>
                              <a:gd name="T44" fmla="*/ 60 w 2580"/>
                              <a:gd name="T45" fmla="*/ 1795 h 2740"/>
                              <a:gd name="T46" fmla="*/ 105 w 2580"/>
                              <a:gd name="T47" fmla="*/ 1760 h 2740"/>
                              <a:gd name="T48" fmla="*/ 216 w 2580"/>
                              <a:gd name="T49" fmla="*/ 1700 h 2740"/>
                              <a:gd name="T50" fmla="*/ 321 w 2580"/>
                              <a:gd name="T51" fmla="*/ 1680 h 2740"/>
                              <a:gd name="T52" fmla="*/ 336 w 2580"/>
                              <a:gd name="T53" fmla="*/ 1680 h 2740"/>
                              <a:gd name="T54" fmla="*/ 341 w 2580"/>
                              <a:gd name="T55" fmla="*/ 1685 h 2740"/>
                              <a:gd name="T56" fmla="*/ 386 w 2580"/>
                              <a:gd name="T57" fmla="*/ 1765 h 2740"/>
                              <a:gd name="T58" fmla="*/ 431 w 2580"/>
                              <a:gd name="T59" fmla="*/ 1895 h 2740"/>
                              <a:gd name="T60" fmla="*/ 471 w 2580"/>
                              <a:gd name="T61" fmla="*/ 1995 h 2740"/>
                              <a:gd name="T62" fmla="*/ 511 w 2580"/>
                              <a:gd name="T63" fmla="*/ 2070 h 2740"/>
                              <a:gd name="T64" fmla="*/ 556 w 2580"/>
                              <a:gd name="T65" fmla="*/ 2115 h 2740"/>
                              <a:gd name="T66" fmla="*/ 611 w 2580"/>
                              <a:gd name="T67" fmla="*/ 2130 h 2740"/>
                              <a:gd name="T68" fmla="*/ 626 w 2580"/>
                              <a:gd name="T69" fmla="*/ 2130 h 2740"/>
                              <a:gd name="T70" fmla="*/ 671 w 2580"/>
                              <a:gd name="T71" fmla="*/ 2105 h 2740"/>
                              <a:gd name="T72" fmla="*/ 747 w 2580"/>
                              <a:gd name="T73" fmla="*/ 2020 h 2740"/>
                              <a:gd name="T74" fmla="*/ 882 w 2580"/>
                              <a:gd name="T75" fmla="*/ 1820 h 2740"/>
                              <a:gd name="T76" fmla="*/ 982 w 2580"/>
                              <a:gd name="T77" fmla="*/ 1670 h 2740"/>
                              <a:gd name="T78" fmla="*/ 1428 w 2580"/>
                              <a:gd name="T79" fmla="*/ 980 h 2740"/>
                              <a:gd name="T80" fmla="*/ 1658 w 2580"/>
                              <a:gd name="T81" fmla="*/ 645 h 2740"/>
                              <a:gd name="T82" fmla="*/ 1823 w 2580"/>
                              <a:gd name="T83" fmla="*/ 415 h 2740"/>
                              <a:gd name="T84" fmla="*/ 1888 w 2580"/>
                              <a:gd name="T85" fmla="*/ 340 h 2740"/>
                              <a:gd name="T86" fmla="*/ 2004 w 2580"/>
                              <a:gd name="T87" fmla="*/ 210 h 2740"/>
                              <a:gd name="T88" fmla="*/ 2059 w 2580"/>
                              <a:gd name="T89" fmla="*/ 160 h 2740"/>
                              <a:gd name="T90" fmla="*/ 2159 w 2580"/>
                              <a:gd name="T91" fmla="*/ 100 h 2740"/>
                              <a:gd name="T92" fmla="*/ 2284 w 2580"/>
                              <a:gd name="T93" fmla="*/ 50 h 2740"/>
                              <a:gd name="T94" fmla="*/ 2349 w 2580"/>
                              <a:gd name="T95" fmla="*/ 35 h 2740"/>
                              <a:gd name="T96" fmla="*/ 2495 w 2580"/>
                              <a:gd name="T97" fmla="*/ 10 h 2740"/>
                              <a:gd name="T98" fmla="*/ 2580 w 2580"/>
                              <a:gd name="T99" fmla="*/ 0 h 2740"/>
                              <a:gd name="T100" fmla="*/ 2109 w 2580"/>
                              <a:gd name="T101" fmla="*/ 555 h 2740"/>
                              <a:gd name="T102" fmla="*/ 1663 w 2580"/>
                              <a:gd name="T103" fmla="*/ 1130 h 2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2580" h="2740">
                                <a:moveTo>
                                  <a:pt x="1663" y="1130"/>
                                </a:moveTo>
                                <a:lnTo>
                                  <a:pt x="1663" y="1130"/>
                                </a:lnTo>
                                <a:lnTo>
                                  <a:pt x="1443" y="1440"/>
                                </a:lnTo>
                                <a:lnTo>
                                  <a:pt x="1232" y="1750"/>
                                </a:lnTo>
                                <a:lnTo>
                                  <a:pt x="1032" y="2065"/>
                                </a:lnTo>
                                <a:lnTo>
                                  <a:pt x="837" y="2385"/>
                                </a:lnTo>
                                <a:lnTo>
                                  <a:pt x="837" y="2385"/>
                                </a:lnTo>
                                <a:lnTo>
                                  <a:pt x="767" y="2520"/>
                                </a:lnTo>
                                <a:lnTo>
                                  <a:pt x="767" y="2520"/>
                                </a:lnTo>
                                <a:lnTo>
                                  <a:pt x="737" y="2575"/>
                                </a:lnTo>
                                <a:lnTo>
                                  <a:pt x="706" y="2620"/>
                                </a:lnTo>
                                <a:lnTo>
                                  <a:pt x="676" y="2655"/>
                                </a:lnTo>
                                <a:lnTo>
                                  <a:pt x="636" y="2685"/>
                                </a:lnTo>
                                <a:lnTo>
                                  <a:pt x="596" y="2710"/>
                                </a:lnTo>
                                <a:lnTo>
                                  <a:pt x="556" y="2725"/>
                                </a:lnTo>
                                <a:lnTo>
                                  <a:pt x="511" y="2735"/>
                                </a:lnTo>
                                <a:lnTo>
                                  <a:pt x="466" y="2740"/>
                                </a:lnTo>
                                <a:lnTo>
                                  <a:pt x="466" y="2740"/>
                                </a:lnTo>
                                <a:lnTo>
                                  <a:pt x="426" y="2740"/>
                                </a:lnTo>
                                <a:lnTo>
                                  <a:pt x="386" y="2735"/>
                                </a:lnTo>
                                <a:lnTo>
                                  <a:pt x="356" y="2725"/>
                                </a:lnTo>
                                <a:lnTo>
                                  <a:pt x="326" y="2715"/>
                                </a:lnTo>
                                <a:lnTo>
                                  <a:pt x="326" y="2715"/>
                                </a:lnTo>
                                <a:lnTo>
                                  <a:pt x="306" y="2705"/>
                                </a:lnTo>
                                <a:lnTo>
                                  <a:pt x="281" y="2685"/>
                                </a:lnTo>
                                <a:lnTo>
                                  <a:pt x="256" y="2660"/>
                                </a:lnTo>
                                <a:lnTo>
                                  <a:pt x="236" y="2635"/>
                                </a:lnTo>
                                <a:lnTo>
                                  <a:pt x="236" y="2635"/>
                                </a:lnTo>
                                <a:lnTo>
                                  <a:pt x="196" y="2570"/>
                                </a:lnTo>
                                <a:lnTo>
                                  <a:pt x="161" y="2485"/>
                                </a:lnTo>
                                <a:lnTo>
                                  <a:pt x="161" y="2485"/>
                                </a:lnTo>
                                <a:lnTo>
                                  <a:pt x="115" y="2365"/>
                                </a:lnTo>
                                <a:lnTo>
                                  <a:pt x="70" y="2195"/>
                                </a:lnTo>
                                <a:lnTo>
                                  <a:pt x="65" y="2190"/>
                                </a:lnTo>
                                <a:lnTo>
                                  <a:pt x="60" y="2170"/>
                                </a:lnTo>
                                <a:lnTo>
                                  <a:pt x="60" y="2165"/>
                                </a:lnTo>
                                <a:lnTo>
                                  <a:pt x="60" y="2165"/>
                                </a:lnTo>
                                <a:lnTo>
                                  <a:pt x="30" y="2050"/>
                                </a:lnTo>
                                <a:lnTo>
                                  <a:pt x="10" y="1970"/>
                                </a:lnTo>
                                <a:lnTo>
                                  <a:pt x="5" y="1930"/>
                                </a:lnTo>
                                <a:lnTo>
                                  <a:pt x="0" y="1910"/>
                                </a:lnTo>
                                <a:lnTo>
                                  <a:pt x="0" y="1910"/>
                                </a:lnTo>
                                <a:lnTo>
                                  <a:pt x="5" y="1890"/>
                                </a:lnTo>
                                <a:lnTo>
                                  <a:pt x="5" y="1870"/>
                                </a:lnTo>
                                <a:lnTo>
                                  <a:pt x="25" y="1835"/>
                                </a:lnTo>
                                <a:lnTo>
                                  <a:pt x="60" y="1795"/>
                                </a:lnTo>
                                <a:lnTo>
                                  <a:pt x="105" y="1760"/>
                                </a:lnTo>
                                <a:lnTo>
                                  <a:pt x="105" y="1760"/>
                                </a:lnTo>
                                <a:lnTo>
                                  <a:pt x="161" y="1725"/>
                                </a:lnTo>
                                <a:lnTo>
                                  <a:pt x="216" y="1700"/>
                                </a:lnTo>
                                <a:lnTo>
                                  <a:pt x="271" y="1685"/>
                                </a:lnTo>
                                <a:lnTo>
                                  <a:pt x="321" y="1680"/>
                                </a:lnTo>
                                <a:lnTo>
                                  <a:pt x="321" y="1680"/>
                                </a:lnTo>
                                <a:lnTo>
                                  <a:pt x="336" y="1680"/>
                                </a:lnTo>
                                <a:lnTo>
                                  <a:pt x="341" y="1685"/>
                                </a:lnTo>
                                <a:lnTo>
                                  <a:pt x="341" y="1685"/>
                                </a:lnTo>
                                <a:lnTo>
                                  <a:pt x="356" y="1700"/>
                                </a:lnTo>
                                <a:lnTo>
                                  <a:pt x="386" y="1765"/>
                                </a:lnTo>
                                <a:lnTo>
                                  <a:pt x="386" y="1765"/>
                                </a:lnTo>
                                <a:lnTo>
                                  <a:pt x="431" y="1895"/>
                                </a:lnTo>
                                <a:lnTo>
                                  <a:pt x="431" y="1895"/>
                                </a:lnTo>
                                <a:lnTo>
                                  <a:pt x="471" y="1995"/>
                                </a:lnTo>
                                <a:lnTo>
                                  <a:pt x="491" y="2035"/>
                                </a:lnTo>
                                <a:lnTo>
                                  <a:pt x="511" y="2070"/>
                                </a:lnTo>
                                <a:lnTo>
                                  <a:pt x="531" y="2095"/>
                                </a:lnTo>
                                <a:lnTo>
                                  <a:pt x="556" y="2115"/>
                                </a:lnTo>
                                <a:lnTo>
                                  <a:pt x="58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26" y="2130"/>
                                </a:lnTo>
                                <a:lnTo>
                                  <a:pt x="646" y="2125"/>
                                </a:lnTo>
                                <a:lnTo>
                                  <a:pt x="671" y="2105"/>
                                </a:lnTo>
                                <a:lnTo>
                                  <a:pt x="701" y="2075"/>
                                </a:lnTo>
                                <a:lnTo>
                                  <a:pt x="747" y="2020"/>
                                </a:lnTo>
                                <a:lnTo>
                                  <a:pt x="807" y="1935"/>
                                </a:lnTo>
                                <a:lnTo>
                                  <a:pt x="882" y="1820"/>
                                </a:lnTo>
                                <a:lnTo>
                                  <a:pt x="982" y="1670"/>
                                </a:lnTo>
                                <a:lnTo>
                                  <a:pt x="982" y="1670"/>
                                </a:lnTo>
                                <a:lnTo>
                                  <a:pt x="1222" y="1290"/>
                                </a:lnTo>
                                <a:lnTo>
                                  <a:pt x="1428" y="980"/>
                                </a:lnTo>
                                <a:lnTo>
                                  <a:pt x="1428" y="980"/>
                                </a:lnTo>
                                <a:lnTo>
                                  <a:pt x="1658" y="645"/>
                                </a:lnTo>
                                <a:lnTo>
                                  <a:pt x="1748" y="515"/>
                                </a:lnTo>
                                <a:lnTo>
                                  <a:pt x="1823" y="415"/>
                                </a:lnTo>
                                <a:lnTo>
                                  <a:pt x="1823" y="415"/>
                                </a:lnTo>
                                <a:lnTo>
                                  <a:pt x="1888" y="340"/>
                                </a:lnTo>
                                <a:lnTo>
                                  <a:pt x="1949" y="270"/>
                                </a:lnTo>
                                <a:lnTo>
                                  <a:pt x="2004" y="210"/>
                                </a:lnTo>
                                <a:lnTo>
                                  <a:pt x="2059" y="160"/>
                                </a:lnTo>
                                <a:lnTo>
                                  <a:pt x="2059" y="160"/>
                                </a:lnTo>
                                <a:lnTo>
                                  <a:pt x="2104" y="130"/>
                                </a:lnTo>
                                <a:lnTo>
                                  <a:pt x="2159" y="100"/>
                                </a:lnTo>
                                <a:lnTo>
                                  <a:pt x="2219" y="75"/>
                                </a:lnTo>
                                <a:lnTo>
                                  <a:pt x="2284" y="50"/>
                                </a:lnTo>
                                <a:lnTo>
                                  <a:pt x="2284" y="50"/>
                                </a:lnTo>
                                <a:lnTo>
                                  <a:pt x="2349" y="35"/>
                                </a:lnTo>
                                <a:lnTo>
                                  <a:pt x="2419" y="20"/>
                                </a:lnTo>
                                <a:lnTo>
                                  <a:pt x="2495" y="10"/>
                                </a:lnTo>
                                <a:lnTo>
                                  <a:pt x="2580" y="0"/>
                                </a:lnTo>
                                <a:lnTo>
                                  <a:pt x="2580" y="0"/>
                                </a:lnTo>
                                <a:lnTo>
                                  <a:pt x="2339" y="275"/>
                                </a:lnTo>
                                <a:lnTo>
                                  <a:pt x="2109" y="555"/>
                                </a:lnTo>
                                <a:lnTo>
                                  <a:pt x="1883" y="840"/>
                                </a:lnTo>
                                <a:lnTo>
                                  <a:pt x="1663" y="1130"/>
                                </a:lnTo>
                                <a:lnTo>
                                  <a:pt x="1663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30"/>
                        <wps:cNvSpPr>
                          <a:spLocks/>
                        </wps:cNvSpPr>
                        <wps:spPr bwMode="auto">
                          <a:xfrm>
                            <a:off x="292068" y="173360"/>
                            <a:ext cx="15703" cy="11761"/>
                          </a:xfrm>
                          <a:custGeom>
                            <a:avLst/>
                            <a:gdLst>
                              <a:gd name="T0" fmla="*/ 180 w 180"/>
                              <a:gd name="T1" fmla="*/ 65 h 135"/>
                              <a:gd name="T2" fmla="*/ 180 w 180"/>
                              <a:gd name="T3" fmla="*/ 65 h 135"/>
                              <a:gd name="T4" fmla="*/ 180 w 180"/>
                              <a:gd name="T5" fmla="*/ 80 h 135"/>
                              <a:gd name="T6" fmla="*/ 175 w 180"/>
                              <a:gd name="T7" fmla="*/ 95 h 135"/>
                              <a:gd name="T8" fmla="*/ 165 w 180"/>
                              <a:gd name="T9" fmla="*/ 105 h 135"/>
                              <a:gd name="T10" fmla="*/ 155 w 180"/>
                              <a:gd name="T11" fmla="*/ 115 h 135"/>
                              <a:gd name="T12" fmla="*/ 125 w 180"/>
                              <a:gd name="T13" fmla="*/ 130 h 135"/>
                              <a:gd name="T14" fmla="*/ 90 w 180"/>
                              <a:gd name="T15" fmla="*/ 135 h 135"/>
                              <a:gd name="T16" fmla="*/ 90 w 180"/>
                              <a:gd name="T17" fmla="*/ 135 h 135"/>
                              <a:gd name="T18" fmla="*/ 55 w 180"/>
                              <a:gd name="T19" fmla="*/ 130 h 135"/>
                              <a:gd name="T20" fmla="*/ 30 w 180"/>
                              <a:gd name="T21" fmla="*/ 115 h 135"/>
                              <a:gd name="T22" fmla="*/ 20 w 180"/>
                              <a:gd name="T23" fmla="*/ 105 h 135"/>
                              <a:gd name="T24" fmla="*/ 10 w 180"/>
                              <a:gd name="T25" fmla="*/ 95 h 135"/>
                              <a:gd name="T26" fmla="*/ 5 w 180"/>
                              <a:gd name="T27" fmla="*/ 80 h 135"/>
                              <a:gd name="T28" fmla="*/ 0 w 180"/>
                              <a:gd name="T29" fmla="*/ 65 h 135"/>
                              <a:gd name="T30" fmla="*/ 0 w 180"/>
                              <a:gd name="T31" fmla="*/ 65 h 135"/>
                              <a:gd name="T32" fmla="*/ 5 w 180"/>
                              <a:gd name="T33" fmla="*/ 55 h 135"/>
                              <a:gd name="T34" fmla="*/ 10 w 180"/>
                              <a:gd name="T35" fmla="*/ 40 h 135"/>
                              <a:gd name="T36" fmla="*/ 20 w 180"/>
                              <a:gd name="T37" fmla="*/ 30 h 135"/>
                              <a:gd name="T38" fmla="*/ 30 w 180"/>
                              <a:gd name="T39" fmla="*/ 20 h 135"/>
                              <a:gd name="T40" fmla="*/ 55 w 180"/>
                              <a:gd name="T41" fmla="*/ 5 h 135"/>
                              <a:gd name="T42" fmla="*/ 90 w 180"/>
                              <a:gd name="T43" fmla="*/ 0 h 135"/>
                              <a:gd name="T44" fmla="*/ 90 w 180"/>
                              <a:gd name="T45" fmla="*/ 0 h 135"/>
                              <a:gd name="T46" fmla="*/ 125 w 180"/>
                              <a:gd name="T47" fmla="*/ 5 h 135"/>
                              <a:gd name="T48" fmla="*/ 155 w 180"/>
                              <a:gd name="T49" fmla="*/ 20 h 135"/>
                              <a:gd name="T50" fmla="*/ 165 w 180"/>
                              <a:gd name="T51" fmla="*/ 30 h 135"/>
                              <a:gd name="T52" fmla="*/ 175 w 180"/>
                              <a:gd name="T53" fmla="*/ 40 h 135"/>
                              <a:gd name="T54" fmla="*/ 180 w 180"/>
                              <a:gd name="T55" fmla="*/ 55 h 135"/>
                              <a:gd name="T56" fmla="*/ 180 w 180"/>
                              <a:gd name="T57" fmla="*/ 65 h 135"/>
                              <a:gd name="T58" fmla="*/ 180 w 180"/>
                              <a:gd name="T59" fmla="*/ 6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180" h="135">
                                <a:moveTo>
                                  <a:pt x="180" y="65"/>
                                </a:moveTo>
                                <a:lnTo>
                                  <a:pt x="180" y="65"/>
                                </a:lnTo>
                                <a:lnTo>
                                  <a:pt x="180" y="80"/>
                                </a:lnTo>
                                <a:lnTo>
                                  <a:pt x="175" y="95"/>
                                </a:lnTo>
                                <a:lnTo>
                                  <a:pt x="165" y="105"/>
                                </a:lnTo>
                                <a:lnTo>
                                  <a:pt x="155" y="115"/>
                                </a:lnTo>
                                <a:lnTo>
                                  <a:pt x="125" y="130"/>
                                </a:lnTo>
                                <a:lnTo>
                                  <a:pt x="90" y="135"/>
                                </a:lnTo>
                                <a:lnTo>
                                  <a:pt x="90" y="135"/>
                                </a:lnTo>
                                <a:lnTo>
                                  <a:pt x="55" y="130"/>
                                </a:lnTo>
                                <a:lnTo>
                                  <a:pt x="30" y="115"/>
                                </a:lnTo>
                                <a:lnTo>
                                  <a:pt x="20" y="105"/>
                                </a:lnTo>
                                <a:lnTo>
                                  <a:pt x="10" y="95"/>
                                </a:lnTo>
                                <a:lnTo>
                                  <a:pt x="5" y="80"/>
                                </a:lnTo>
                                <a:lnTo>
                                  <a:pt x="0" y="65"/>
                                </a:lnTo>
                                <a:lnTo>
                                  <a:pt x="0" y="65"/>
                                </a:lnTo>
                                <a:lnTo>
                                  <a:pt x="5" y="55"/>
                                </a:lnTo>
                                <a:lnTo>
                                  <a:pt x="10" y="40"/>
                                </a:lnTo>
                                <a:lnTo>
                                  <a:pt x="20" y="30"/>
                                </a:lnTo>
                                <a:lnTo>
                                  <a:pt x="30" y="20"/>
                                </a:lnTo>
                                <a:lnTo>
                                  <a:pt x="55" y="5"/>
                                </a:lnTo>
                                <a:lnTo>
                                  <a:pt x="90" y="0"/>
                                </a:lnTo>
                                <a:lnTo>
                                  <a:pt x="90" y="0"/>
                                </a:lnTo>
                                <a:lnTo>
                                  <a:pt x="125" y="5"/>
                                </a:lnTo>
                                <a:lnTo>
                                  <a:pt x="155" y="20"/>
                                </a:lnTo>
                                <a:lnTo>
                                  <a:pt x="165" y="30"/>
                                </a:lnTo>
                                <a:lnTo>
                                  <a:pt x="175" y="40"/>
                                </a:lnTo>
                                <a:lnTo>
                                  <a:pt x="180" y="55"/>
                                </a:lnTo>
                                <a:lnTo>
                                  <a:pt x="180" y="65"/>
                                </a:lnTo>
                                <a:lnTo>
                                  <a:pt x="180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31"/>
                        <wps:cNvSpPr>
                          <a:spLocks/>
                        </wps:cNvSpPr>
                        <wps:spPr bwMode="auto">
                          <a:xfrm>
                            <a:off x="301227" y="188605"/>
                            <a:ext cx="7415" cy="6969"/>
                          </a:xfrm>
                          <a:custGeom>
                            <a:avLst/>
                            <a:gdLst>
                              <a:gd name="T0" fmla="*/ 85 w 85"/>
                              <a:gd name="T1" fmla="*/ 40 h 80"/>
                              <a:gd name="T2" fmla="*/ 85 w 85"/>
                              <a:gd name="T3" fmla="*/ 40 h 80"/>
                              <a:gd name="T4" fmla="*/ 80 w 85"/>
                              <a:gd name="T5" fmla="*/ 55 h 80"/>
                              <a:gd name="T6" fmla="*/ 70 w 85"/>
                              <a:gd name="T7" fmla="*/ 65 h 80"/>
                              <a:gd name="T8" fmla="*/ 60 w 85"/>
                              <a:gd name="T9" fmla="*/ 75 h 80"/>
                              <a:gd name="T10" fmla="*/ 40 w 85"/>
                              <a:gd name="T11" fmla="*/ 80 h 80"/>
                              <a:gd name="T12" fmla="*/ 40 w 85"/>
                              <a:gd name="T13" fmla="*/ 80 h 80"/>
                              <a:gd name="T14" fmla="*/ 25 w 85"/>
                              <a:gd name="T15" fmla="*/ 75 h 80"/>
                              <a:gd name="T16" fmla="*/ 15 w 85"/>
                              <a:gd name="T17" fmla="*/ 65 h 80"/>
                              <a:gd name="T18" fmla="*/ 5 w 85"/>
                              <a:gd name="T19" fmla="*/ 55 h 80"/>
                              <a:gd name="T20" fmla="*/ 0 w 85"/>
                              <a:gd name="T21" fmla="*/ 40 h 80"/>
                              <a:gd name="T22" fmla="*/ 0 w 85"/>
                              <a:gd name="T23" fmla="*/ 40 h 80"/>
                              <a:gd name="T24" fmla="*/ 5 w 85"/>
                              <a:gd name="T25" fmla="*/ 25 h 80"/>
                              <a:gd name="T26" fmla="*/ 15 w 85"/>
                              <a:gd name="T27" fmla="*/ 15 h 80"/>
                              <a:gd name="T28" fmla="*/ 25 w 85"/>
                              <a:gd name="T29" fmla="*/ 5 h 80"/>
                              <a:gd name="T30" fmla="*/ 40 w 85"/>
                              <a:gd name="T31" fmla="*/ 0 h 80"/>
                              <a:gd name="T32" fmla="*/ 40 w 85"/>
                              <a:gd name="T33" fmla="*/ 0 h 80"/>
                              <a:gd name="T34" fmla="*/ 60 w 85"/>
                              <a:gd name="T35" fmla="*/ 5 h 80"/>
                              <a:gd name="T36" fmla="*/ 70 w 85"/>
                              <a:gd name="T37" fmla="*/ 15 h 80"/>
                              <a:gd name="T38" fmla="*/ 80 w 85"/>
                              <a:gd name="T39" fmla="*/ 25 h 80"/>
                              <a:gd name="T40" fmla="*/ 85 w 85"/>
                              <a:gd name="T41" fmla="*/ 40 h 80"/>
                              <a:gd name="T42" fmla="*/ 85 w 85"/>
                              <a:gd name="T43" fmla="*/ 40 h 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85" h="80">
                                <a:moveTo>
                                  <a:pt x="85" y="40"/>
                                </a:moveTo>
                                <a:lnTo>
                                  <a:pt x="85" y="40"/>
                                </a:lnTo>
                                <a:lnTo>
                                  <a:pt x="80" y="55"/>
                                </a:lnTo>
                                <a:lnTo>
                                  <a:pt x="70" y="65"/>
                                </a:lnTo>
                                <a:lnTo>
                                  <a:pt x="60" y="75"/>
                                </a:lnTo>
                                <a:lnTo>
                                  <a:pt x="40" y="80"/>
                                </a:lnTo>
                                <a:lnTo>
                                  <a:pt x="40" y="80"/>
                                </a:lnTo>
                                <a:lnTo>
                                  <a:pt x="25" y="75"/>
                                </a:lnTo>
                                <a:lnTo>
                                  <a:pt x="15" y="65"/>
                                </a:lnTo>
                                <a:lnTo>
                                  <a:pt x="5" y="55"/>
                                </a:lnTo>
                                <a:lnTo>
                                  <a:pt x="0" y="40"/>
                                </a:lnTo>
                                <a:lnTo>
                                  <a:pt x="0" y="40"/>
                                </a:lnTo>
                                <a:lnTo>
                                  <a:pt x="5" y="25"/>
                                </a:lnTo>
                                <a:lnTo>
                                  <a:pt x="15" y="15"/>
                                </a:lnTo>
                                <a:lnTo>
                                  <a:pt x="25" y="5"/>
                                </a:lnTo>
                                <a:lnTo>
                                  <a:pt x="40" y="0"/>
                                </a:lnTo>
                                <a:lnTo>
                                  <a:pt x="40" y="0"/>
                                </a:lnTo>
                                <a:lnTo>
                                  <a:pt x="60" y="5"/>
                                </a:lnTo>
                                <a:lnTo>
                                  <a:pt x="70" y="15"/>
                                </a:lnTo>
                                <a:lnTo>
                                  <a:pt x="80" y="25"/>
                                </a:lnTo>
                                <a:lnTo>
                                  <a:pt x="85" y="40"/>
                                </a:lnTo>
                                <a:lnTo>
                                  <a:pt x="8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39" o:spid="_x0000_s1026" editas="canvas" style="position:absolute;margin-left:450pt;margin-top:84.4pt;width:40.85pt;height:20.75pt;z-index:251667456" coordsize="518795,263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">
                <v:shape id="_x0000_s1027" type="#_x0000_t75" style="position:absolute;width:518795;height:263525;visibility:visible;mso-wrap-style:square">
                  <v:fill o:detectmouseclick="t"/>
                  <v:path o:connecttype="none"/>
                </v:shape>
                <v:shape id="Freeform 26" o:spid="_x0000_s1028" style="position:absolute;left:272352;top:6534;width:239464;height:251329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dDNsYA&#10;AADbAAAADwAAAGRycy9kb3ducmV2LnhtbESPT2vCQBTE74LfYXlCb7ppLVJiNlKUltBL/RMRb4/s&#10;axKafRuyW5P207uC0OMwM79hktVgGnGhztWWFTzOIhDEhdU1lwryw9v0BYTzyBoby6Tglxys0vEo&#10;wVjbnnd02ftSBAi7GBVU3rexlK6oyKCb2ZY4eF+2M+iD7EqpO+wD3DTyKYoW0mDNYaHCltYVFd/7&#10;H6OgOeUfRXTc9e+nz2ybldnGPJ//lHqYDK9LEJ4G/x++tzOtYD6H25fwA2R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dDNsYAAADbAAAADwAAAAAAAAAAAAAAAACYAgAAZHJz&#10;L2Rvd25yZXYueG1sUEsFBgAAAAAEAAQA9QAAAIsDAAAAAA==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#df1420" stroked="f">
                  <v:path arrowok="t" o:connecttype="custom" o:connectlocs="239464,6098;196631,56190;155979,108459;137223,135465;101369,189477;84358,217354;78687,228679;72145,238697;65078,245666;56355,250022;46759,251329;42397,250893;35418,249587;32365,248716;26694,245231;21896,239568;19715,236955;14394,225194;10468,214305;6107,199495;5670,196882;436,176409;0,172925;872,168133;3053,163342;6543,158986;11777,155066;17447,151581;28875,147226;34109,146790;37599,147226;40216,148968;41088,150275;45450,158115;49376,169876;52429,176845;55919,183814;58536,185992;59408,186428;62461,183814;76070,165084;86539,148532;125446,88423;145947,59239;160341,39202;166011,31797;177003,20472;182237,16116;191833,10018;203610,5227;210589,3485;227687,871;239464,6098" o:connectangles="0,0,0,0,0,0,0,0,0,0,0,0,0,0,0,0,0,0,0,0,0,0,0,0,0,0,0,0,0,0,0,0,0,0,0,0,0,0,0,0,0,0,0,0,0,0,0,0,0,0,0,0,0"/>
                </v:shape>
                <v:shape id="Freeform 27" o:spid="_x0000_s1029" style="position:absolute;left:266682;width:252113;height:263525;visibility:visible;mso-wrap-style:square;v-text-anchor:top" coordsize="2890,3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ojGcUA&#10;AADbAAAADwAAAGRycy9kb3ducmV2LnhtbESPQWvCQBSE74X+h+UJvTUbjZQ0ukoJSHvowdpAr4/s&#10;Mwlm38bsGpP++q4g9DjMzDfMejuaVgzUu8aygnkUgyAurW64UlB8755TEM4ja2wtk4KJHGw3jw9r&#10;zLS98hcNB1+JAGGXoYLa+y6T0pU1GXSR7YiDd7S9QR9kX0nd4zXATSsXcfwiDTYcFmrsKK+pPB0u&#10;RsG7ff1Nf4o9nadkWO7nnJvPeFLqaTa+rUB4Gv1/+N7+0AqSJdy+hB8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eiMZxQAAANsAAAAPAAAAAAAAAAAAAAAAAJgCAABkcnMv&#10;ZG93bnJldi54bWxQSwUGAAAAAAQABAD1AAAAigMAAAAA&#10;" path="m2830,r-50,5l2780,5,2665,15,2559,30r-95,15l2379,70r,l2299,95r-70,35l2164,165r-55,40l2109,205r-60,55l1983,325r-65,70l1848,480r,l1773,585r-95,130l1448,1050r,l1242,1365,997,1745r,l831,2000r-85,120l746,2120r-20,-45l696,2000r,l646,1865r,l611,1785r-20,-30l571,1735r,l546,1715r-25,-10l491,1695r-35,-5l456,1690r-35,5l381,1700r-35,5l306,1720r-36,15l235,1750r-75,50l160,1800r-40,25l90,1855r-30,35l40,1920r-20,35l10,1990,,2025r,35l,2060r,30l10,2140r20,85l60,2350r,l70,2385r,-5l70,2380r50,175l165,2685r,l210,2785r25,45l255,2865r,l291,2910r40,30l366,2970r40,20l406,2990r40,15l496,3020r50,5l601,3025r,l666,3025r65,-15l791,2985r55,-30l897,2910r50,-50l987,2800r40,-65l1027,2735r65,-130l1092,2605r190,-315l1483,1975r210,-310l1908,1360r,l2134,1060,2369,765,2615,475,2865,190r25,-35l2830,xe" fillcolor="black" stroked="f">
                  <v:path arrowok="t" o:connecttype="custom" o:connectlocs="242517,436;232485,1307;214950,3920;207535,6098;194450,11325;183981,17859;178747,22650;167319,34411;161213,41816;146383,62288;126318,91471;86975,152017;72493,174231;65078,184685;60716,174231;56355,162471;53301,155502;49812,151146;47631,149403;42833,147661;39780,147226;33237,148097;26694,149839;20501,152452;13958,156808;7851,161600;3489,167262;872,173360;0,179458;0,182072;2617,193832;5234,204722;6107,207335;10468,222581;14394,233906;20501,246537;22245,249586;28875,256120;35418,260476;38907,261783;47631,263525;52429,263525;63770,262218;73802,257427;82613,249151;89592,238261;95262,226936;111837,199495;147691,145048;166447,118477;206663,66644;249932,16552;246879,0" o:connectangles="0,0,0,0,0,0,0,0,0,0,0,0,0,0,0,0,0,0,0,0,0,0,0,0,0,0,0,0,0,0,0,0,0,0,0,0,0,0,0,0,0,0,0,0,0,0,0,0,0,0,0,0,0"/>
                </v:shape>
                <v:shape id="Freeform 28" o:spid="_x0000_s1030" style="position:absolute;left:272352;top:6534;width:239464;height:251329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06BMMA&#10;AADbAAAADwAAAGRycy9kb3ducmV2LnhtbESPQWvCQBSE7wX/w/KE3uqmkYpEVymipRcFE6HX1+wz&#10;CWbfhuyqm3/fLQgeh5n5hlmug2nFjXrXWFbwPklAEJdWN1wpOBW7tzkI55E1tpZJwUAO1qvRyxIz&#10;be98pFvuKxEh7DJUUHvfZVK6siaDbmI74uidbW/QR9lXUvd4j3DTyjRJZtJgw3Ghxo42NZWX/GoU&#10;bJPz188wVHlR7Kf7w+8hxRBSpV7H4XMBwlPwz/Cj/a0VTD/g/0v8A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06BMMAAADbAAAADwAAAAAAAAAAAAAAAACYAgAAZHJzL2Rv&#10;d25yZXYueG1sUEsFBgAAAAAEAAQA9QAAAIgDAAAAAA==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green" stroked="f">
                  <v:path arrowok="t" o:connecttype="custom" o:connectlocs="239464,6098;196631,56190;155979,108459;137223,135465;101369,189477;84358,217354;78687,228679;72145,238697;65078,245666;56355,250022;46759,251329;42397,250893;35418,249587;32365,248716;26694,245231;21896,239568;19715,236955;14394,225194;10468,214305;6107,199495;5670,196882;436,176409;0,172925;872,168133;3053,163342;6543,158986;11777,155066;17447,151581;28875,147226;34109,146790;37599,147226;40216,148968;41088,150275;45450,158115;49376,169876;52429,176845;55919,183814;58536,185992;59408,186428;62461,183814;76070,165084;86539,148532;125446,88423;145947,59239;160341,39202;166011,31797;177003,20472;182237,16116;191833,10018;203610,5227;210589,3485;227687,871;239464,6098" o:connectangles="0,0,0,0,0,0,0,0,0,0,0,0,0,0,0,0,0,0,0,0,0,0,0,0,0,0,0,0,0,0,0,0,0,0,0,0,0,0,0,0,0,0,0,0,0,0,0,0,0,0,0,0,0"/>
                </v:shape>
                <v:shape id="Freeform 29" o:spid="_x0000_s1031" style="position:absolute;left:266682;width:225419;height:238784;visibility:visible;mso-wrap-style:square;v-text-anchor:top" coordsize="2580,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e21MIA&#10;AADbAAAADwAAAGRycy9kb3ducmV2LnhtbESP3UoDMRSE7wXfIRzBO5uthUXWpkUEQRDB/jzAYXPc&#10;RJOTJTl2tz69EQQvh5n5hllv5xjUiXLxiQ0sFw0o4j5Zz4OB4+Hp5g5UEWSLITEZOFOB7ebyYo2d&#10;TRPv6LSXQVUIlw4NOJGx07r0jiKWRRqJq/eeckSpMg/aZpwqPAZ92zStjui5Ljgc6dFR/7n/igam&#10;cGjfJJ3HV/Ef33m1Cy/OL425vpof7kEJzfIf/ms/WwOrFn6/1B+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Z7bUwgAAANsAAAAPAAAAAAAAAAAAAAAAAJgCAABkcnMvZG93&#10;bnJldi54bWxQSwUGAAAAAAQABAD1AAAAhwMAAAAA&#10;" path="m1663,1130r,l1443,1440r-211,310l1032,2065,837,2385r,l767,2520r,l737,2575r-31,45l676,2655r-40,30l596,2710r-40,15l511,2735r-45,5l466,2740r-40,l386,2735r-30,-10l326,2715r,l306,2705r-25,-20l256,2660r-20,-25l236,2635r-40,-65l161,2485r,l115,2365,70,2195r-5,-5l60,2170r,-5l60,2165,30,2050,10,1970,5,1930,,1910r,l5,1890r,-20l25,1835r35,-40l105,1760r,l161,1725r55,-25l271,1685r50,-5l321,1680r15,l341,1685r,l356,1700r30,65l386,1765r45,130l431,1895r40,100l491,2035r20,35l531,2095r25,20l581,2130r30,l611,2130r15,l646,2125r25,-20l701,2075r46,-55l807,1935r75,-115l982,1670r,l1222,1290,1428,980r,l1658,645r90,-130l1823,415r,l1888,340r61,-70l2004,210r55,-50l2059,160r45,-30l2159,100r60,-25l2284,50r,l2349,35r70,-15l2495,10,2580,r,l2339,275,2109,555,1883,840r-220,290l1663,1130xe" fillcolor="lime" stroked="f">
                  <v:path arrowok="t" o:connecttype="custom" o:connectlocs="145299,98477;107642,152508;73130,207847;67014,219612;64393,224405;59063,231376;52074,236170;44647,238348;40715,238784;33725,238348;28483,236605;26736,235734;22367,231812;20620,229634;14067,216561;10048,206104;5679,190853;5242,188674;2621,178652;437,168195;0,166452;437,162966;5242,156430;9174,153380;18872,148151;28046,146408;29357,146408;29794,146843;33725,153815;37657,165144;41152,173859;44647,180395;48579,184317;53384,185624;54695,185624;58626,183445;65267,176038;77062,158608;85799,145536;124767,85404;144862,56210;159279,36166;164958,29630;175093,18301;179898,13944;188636,8715;199557,4357;205236,3050;217992,871;225419,0;184267,48367;145299,98477" o:connectangles="0,0,0,0,0,0,0,0,0,0,0,0,0,0,0,0,0,0,0,0,0,0,0,0,0,0,0,0,0,0,0,0,0,0,0,0,0,0,0,0,0,0,0,0,0,0,0,0,0,0,0,0"/>
                </v:shape>
                <v:shape id="Freeform 30" o:spid="_x0000_s1032" style="position:absolute;left:292068;top:173360;width:15703;height:11761;visibility:visible;mso-wrap-style:square;v-text-anchor:top" coordsize="18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wkcQA&#10;AADbAAAADwAAAGRycy9kb3ducmV2LnhtbESPzWrDMBCE74G+g9hAb4nslqTFiRJKTaGH+OC0D7BY&#10;6x9irYSl2s7bR4VAjsPMfMPsj7PpxUiD7ywrSNcJCOLK6o4bBb8/X6t3ED4ga+wtk4IreTgenhZ7&#10;zLSduKTxHBoRIewzVNCG4DIpfdWSQb+2jjh6tR0MhiiHRuoBpwg3vXxJkq002HFcaNHRZ0vV5fxn&#10;FORlfipK54p0zqc6XNJxsy1qpZ6X88cORKA5PML39rdW8PoG/1/iD5CH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7sJHEAAAA2wAAAA8AAAAAAAAAAAAAAAAAmAIAAGRycy9k&#10;b3ducmV2LnhtbFBLBQYAAAAABAAEAPUAAACJAwAAAAA=&#10;" path="m180,65r,l180,80r-5,15l165,105r-10,10l125,130r-35,5l90,135,55,130,30,115,20,105,10,95,5,80,,65r,l5,55,10,40,20,30,30,20,55,5,90,r,l125,5r30,15l165,30r10,10l180,55r,10l180,65xe" fillcolor="#f83f29" stroked="f">
                  <v:path arrowok="t" o:connecttype="custom" o:connectlocs="15703,5663;15703,5663;15703,6969;15267,8276;14394,9147;13522,10019;10905,11325;7852,11761;7852,11761;4798,11325;2617,10019;1745,9147;872,8276;436,6969;0,5663;0,5663;436,4792;872,3485;1745,2614;2617,1742;4798,436;7852,0;7852,0;10905,436;13522,1742;14394,2614;15267,3485;15703,4792;15703,5663;15703,5663" o:connectangles="0,0,0,0,0,0,0,0,0,0,0,0,0,0,0,0,0,0,0,0,0,0,0,0,0,0,0,0,0,0"/>
                </v:shape>
                <v:shape id="Freeform 31" o:spid="_x0000_s1033" style="position:absolute;left:301227;top:188605;width:7415;height:6969;visibility:visible;mso-wrap-style:square;v-text-anchor:top" coordsize="85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Nz/cAA&#10;AADbAAAADwAAAGRycy9kb3ducmV2LnhtbERPzYrCMBC+C/sOYYS9adoKIl1jKYrQgytYfYChGduy&#10;zaTbRO3u05uD4PHj+19no+nEnQbXWlYQzyMQxJXVLdcKLuf9bAXCeWSNnWVS8EcOss3HZI2ptg8+&#10;0b30tQgh7FJU0Hjfp1K6qiGDbm574sBd7WDQBzjUUg/4COGmk0kULaXBlkNDgz1tG6p+yptR8F3y&#10;Ij8dD8lvfN3l8YqKpfsvlPqcjvkXCE+jf4tf7kIrWISx4Uv4AXLz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WNz/cAAAADbAAAADwAAAAAAAAAAAAAAAACYAgAAZHJzL2Rvd25y&#10;ZXYueG1sUEsFBgAAAAAEAAQA9QAAAIUDAAAAAA==&#10;" path="m85,40r,l80,55,70,65,60,75,40,80r,l25,75,15,65,5,55,,40r,l5,25,15,15,25,5,40,r,l60,5,70,15,80,25r5,15l85,40xe" fillcolor="#f83f29" stroked="f">
                  <v:path arrowok="t" o:connecttype="custom" o:connectlocs="7415,3485;7415,3485;6979,4791;6106,5662;5234,6533;3489,6969;3489,6969;2181,6533;1309,5662;436,4791;0,3485;0,3485;436,2178;1309,1307;2181,436;3489,0;3489,0;5234,436;6106,1307;6979,2178;7415,3485;7415,3485" o:connectangles="0,0,0,0,0,0,0,0,0,0,0,0,0,0,0,0,0,0,0,0,0,0"/>
                </v:shape>
              </v:group>
            </w:pict>
          </mc:Fallback>
        </mc:AlternateContent>
      </w:r>
      <w:r>
        <w:rPr>
          <w:rFonts w:ascii="Arial" w:hAnsi="Arial" w:cs="Arial"/>
          <w:b/>
          <w:bCs/>
          <w:noProof/>
          <w:color w:val="000000"/>
          <w:sz w:val="23"/>
          <w:szCs w:val="23"/>
          <w:u w:val="single"/>
          <w:lang w:eastAsia="en-GB"/>
        </w:rPr>
        <mc:AlternateContent>
          <mc:Choice Requires="wpc">
            <w:drawing>
              <wp:anchor distT="0" distB="0" distL="114300" distR="114300" simplePos="0" relativeHeight="251666432" behindDoc="0" locked="0" layoutInCell="1" allowOverlap="1" wp14:anchorId="6712AAD3" wp14:editId="6712AAD4">
                <wp:simplePos x="0" y="0"/>
                <wp:positionH relativeFrom="column">
                  <wp:posOffset>3886200</wp:posOffset>
                </wp:positionH>
                <wp:positionV relativeFrom="paragraph">
                  <wp:posOffset>1186180</wp:posOffset>
                </wp:positionV>
                <wp:extent cx="252095" cy="263525"/>
                <wp:effectExtent l="0" t="5080" r="5080" b="7620"/>
                <wp:wrapNone/>
                <wp:docPr id="32" name="Canvas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6" name="Freeform 18"/>
                        <wps:cNvSpPr>
                          <a:spLocks/>
                        </wps:cNvSpPr>
                        <wps:spPr bwMode="auto">
                          <a:xfrm>
                            <a:off x="5670" y="6534"/>
                            <a:ext cx="239447" cy="251329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4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52095" cy="263525"/>
                          </a:xfrm>
                          <a:custGeom>
                            <a:avLst/>
                            <a:gdLst>
                              <a:gd name="T0" fmla="*/ 2780 w 2890"/>
                              <a:gd name="T1" fmla="*/ 5 h 3025"/>
                              <a:gd name="T2" fmla="*/ 2665 w 2890"/>
                              <a:gd name="T3" fmla="*/ 15 h 3025"/>
                              <a:gd name="T4" fmla="*/ 2464 w 2890"/>
                              <a:gd name="T5" fmla="*/ 45 h 3025"/>
                              <a:gd name="T6" fmla="*/ 2379 w 2890"/>
                              <a:gd name="T7" fmla="*/ 70 h 3025"/>
                              <a:gd name="T8" fmla="*/ 2229 w 2890"/>
                              <a:gd name="T9" fmla="*/ 130 h 3025"/>
                              <a:gd name="T10" fmla="*/ 2109 w 2890"/>
                              <a:gd name="T11" fmla="*/ 205 h 3025"/>
                              <a:gd name="T12" fmla="*/ 2049 w 2890"/>
                              <a:gd name="T13" fmla="*/ 260 h 3025"/>
                              <a:gd name="T14" fmla="*/ 1918 w 2890"/>
                              <a:gd name="T15" fmla="*/ 395 h 3025"/>
                              <a:gd name="T16" fmla="*/ 1848 w 2890"/>
                              <a:gd name="T17" fmla="*/ 480 h 3025"/>
                              <a:gd name="T18" fmla="*/ 1678 w 2890"/>
                              <a:gd name="T19" fmla="*/ 715 h 3025"/>
                              <a:gd name="T20" fmla="*/ 1448 w 2890"/>
                              <a:gd name="T21" fmla="*/ 1050 h 3025"/>
                              <a:gd name="T22" fmla="*/ 997 w 2890"/>
                              <a:gd name="T23" fmla="*/ 1745 h 3025"/>
                              <a:gd name="T24" fmla="*/ 831 w 2890"/>
                              <a:gd name="T25" fmla="*/ 2000 h 3025"/>
                              <a:gd name="T26" fmla="*/ 746 w 2890"/>
                              <a:gd name="T27" fmla="*/ 2120 h 3025"/>
                              <a:gd name="T28" fmla="*/ 696 w 2890"/>
                              <a:gd name="T29" fmla="*/ 2000 h 3025"/>
                              <a:gd name="T30" fmla="*/ 646 w 2890"/>
                              <a:gd name="T31" fmla="*/ 1865 h 3025"/>
                              <a:gd name="T32" fmla="*/ 611 w 2890"/>
                              <a:gd name="T33" fmla="*/ 1785 h 3025"/>
                              <a:gd name="T34" fmla="*/ 571 w 2890"/>
                              <a:gd name="T35" fmla="*/ 1735 h 3025"/>
                              <a:gd name="T36" fmla="*/ 546 w 2890"/>
                              <a:gd name="T37" fmla="*/ 1715 h 3025"/>
                              <a:gd name="T38" fmla="*/ 491 w 2890"/>
                              <a:gd name="T39" fmla="*/ 1695 h 3025"/>
                              <a:gd name="T40" fmla="*/ 456 w 2890"/>
                              <a:gd name="T41" fmla="*/ 1690 h 3025"/>
                              <a:gd name="T42" fmla="*/ 381 w 2890"/>
                              <a:gd name="T43" fmla="*/ 1700 h 3025"/>
                              <a:gd name="T44" fmla="*/ 306 w 2890"/>
                              <a:gd name="T45" fmla="*/ 1720 h 3025"/>
                              <a:gd name="T46" fmla="*/ 235 w 2890"/>
                              <a:gd name="T47" fmla="*/ 1750 h 3025"/>
                              <a:gd name="T48" fmla="*/ 160 w 2890"/>
                              <a:gd name="T49" fmla="*/ 1800 h 3025"/>
                              <a:gd name="T50" fmla="*/ 90 w 2890"/>
                              <a:gd name="T51" fmla="*/ 1855 h 3025"/>
                              <a:gd name="T52" fmla="*/ 40 w 2890"/>
                              <a:gd name="T53" fmla="*/ 1920 h 3025"/>
                              <a:gd name="T54" fmla="*/ 10 w 2890"/>
                              <a:gd name="T55" fmla="*/ 1990 h 3025"/>
                              <a:gd name="T56" fmla="*/ 0 w 2890"/>
                              <a:gd name="T57" fmla="*/ 2060 h 3025"/>
                              <a:gd name="T58" fmla="*/ 0 w 2890"/>
                              <a:gd name="T59" fmla="*/ 2090 h 3025"/>
                              <a:gd name="T60" fmla="*/ 30 w 2890"/>
                              <a:gd name="T61" fmla="*/ 2225 h 3025"/>
                              <a:gd name="T62" fmla="*/ 60 w 2890"/>
                              <a:gd name="T63" fmla="*/ 2350 h 3025"/>
                              <a:gd name="T64" fmla="*/ 70 w 2890"/>
                              <a:gd name="T65" fmla="*/ 2380 h 3025"/>
                              <a:gd name="T66" fmla="*/ 120 w 2890"/>
                              <a:gd name="T67" fmla="*/ 2555 h 3025"/>
                              <a:gd name="T68" fmla="*/ 165 w 2890"/>
                              <a:gd name="T69" fmla="*/ 2685 h 3025"/>
                              <a:gd name="T70" fmla="*/ 235 w 2890"/>
                              <a:gd name="T71" fmla="*/ 2830 h 3025"/>
                              <a:gd name="T72" fmla="*/ 255 w 2890"/>
                              <a:gd name="T73" fmla="*/ 2865 h 3025"/>
                              <a:gd name="T74" fmla="*/ 331 w 2890"/>
                              <a:gd name="T75" fmla="*/ 2940 h 3025"/>
                              <a:gd name="T76" fmla="*/ 406 w 2890"/>
                              <a:gd name="T77" fmla="*/ 2990 h 3025"/>
                              <a:gd name="T78" fmla="*/ 446 w 2890"/>
                              <a:gd name="T79" fmla="*/ 3005 h 3025"/>
                              <a:gd name="T80" fmla="*/ 546 w 2890"/>
                              <a:gd name="T81" fmla="*/ 3025 h 3025"/>
                              <a:gd name="T82" fmla="*/ 601 w 2890"/>
                              <a:gd name="T83" fmla="*/ 3025 h 3025"/>
                              <a:gd name="T84" fmla="*/ 731 w 2890"/>
                              <a:gd name="T85" fmla="*/ 3010 h 3025"/>
                              <a:gd name="T86" fmla="*/ 846 w 2890"/>
                              <a:gd name="T87" fmla="*/ 2955 h 3025"/>
                              <a:gd name="T88" fmla="*/ 947 w 2890"/>
                              <a:gd name="T89" fmla="*/ 2860 h 3025"/>
                              <a:gd name="T90" fmla="*/ 1027 w 2890"/>
                              <a:gd name="T91" fmla="*/ 2735 h 3025"/>
                              <a:gd name="T92" fmla="*/ 1092 w 2890"/>
                              <a:gd name="T93" fmla="*/ 2605 h 3025"/>
                              <a:gd name="T94" fmla="*/ 1282 w 2890"/>
                              <a:gd name="T95" fmla="*/ 2290 h 3025"/>
                              <a:gd name="T96" fmla="*/ 1693 w 2890"/>
                              <a:gd name="T97" fmla="*/ 1665 h 3025"/>
                              <a:gd name="T98" fmla="*/ 1908 w 2890"/>
                              <a:gd name="T99" fmla="*/ 1360 h 3025"/>
                              <a:gd name="T100" fmla="*/ 2369 w 2890"/>
                              <a:gd name="T101" fmla="*/ 765 h 3025"/>
                              <a:gd name="T102" fmla="*/ 2865 w 2890"/>
                              <a:gd name="T103" fmla="*/ 190 h 3025"/>
                              <a:gd name="T104" fmla="*/ 2830 w 2890"/>
                              <a:gd name="T105" fmla="*/ 0 h 3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890" h="3025">
                                <a:moveTo>
                                  <a:pt x="2830" y="0"/>
                                </a:moveTo>
                                <a:lnTo>
                                  <a:pt x="2780" y="5"/>
                                </a:lnTo>
                                <a:lnTo>
                                  <a:pt x="2780" y="5"/>
                                </a:lnTo>
                                <a:lnTo>
                                  <a:pt x="2665" y="15"/>
                                </a:lnTo>
                                <a:lnTo>
                                  <a:pt x="2559" y="30"/>
                                </a:lnTo>
                                <a:lnTo>
                                  <a:pt x="2464" y="45"/>
                                </a:lnTo>
                                <a:lnTo>
                                  <a:pt x="2379" y="70"/>
                                </a:lnTo>
                                <a:lnTo>
                                  <a:pt x="2379" y="70"/>
                                </a:lnTo>
                                <a:lnTo>
                                  <a:pt x="2299" y="95"/>
                                </a:lnTo>
                                <a:lnTo>
                                  <a:pt x="2229" y="130"/>
                                </a:lnTo>
                                <a:lnTo>
                                  <a:pt x="2164" y="165"/>
                                </a:lnTo>
                                <a:lnTo>
                                  <a:pt x="2109" y="205"/>
                                </a:lnTo>
                                <a:lnTo>
                                  <a:pt x="2109" y="205"/>
                                </a:lnTo>
                                <a:lnTo>
                                  <a:pt x="2049" y="260"/>
                                </a:lnTo>
                                <a:lnTo>
                                  <a:pt x="1983" y="325"/>
                                </a:lnTo>
                                <a:lnTo>
                                  <a:pt x="1918" y="395"/>
                                </a:lnTo>
                                <a:lnTo>
                                  <a:pt x="1848" y="480"/>
                                </a:lnTo>
                                <a:lnTo>
                                  <a:pt x="1848" y="480"/>
                                </a:lnTo>
                                <a:lnTo>
                                  <a:pt x="1773" y="585"/>
                                </a:lnTo>
                                <a:lnTo>
                                  <a:pt x="1678" y="715"/>
                                </a:lnTo>
                                <a:lnTo>
                                  <a:pt x="1448" y="1050"/>
                                </a:lnTo>
                                <a:lnTo>
                                  <a:pt x="1448" y="1050"/>
                                </a:lnTo>
                                <a:lnTo>
                                  <a:pt x="1242" y="1365"/>
                                </a:lnTo>
                                <a:lnTo>
                                  <a:pt x="997" y="1745"/>
                                </a:lnTo>
                                <a:lnTo>
                                  <a:pt x="997" y="1745"/>
                                </a:lnTo>
                                <a:lnTo>
                                  <a:pt x="831" y="2000"/>
                                </a:lnTo>
                                <a:lnTo>
                                  <a:pt x="746" y="2120"/>
                                </a:lnTo>
                                <a:lnTo>
                                  <a:pt x="746" y="2120"/>
                                </a:lnTo>
                                <a:lnTo>
                                  <a:pt x="726" y="2075"/>
                                </a:lnTo>
                                <a:lnTo>
                                  <a:pt x="696" y="2000"/>
                                </a:lnTo>
                                <a:lnTo>
                                  <a:pt x="696" y="2000"/>
                                </a:lnTo>
                                <a:lnTo>
                                  <a:pt x="646" y="1865"/>
                                </a:lnTo>
                                <a:lnTo>
                                  <a:pt x="646" y="1865"/>
                                </a:lnTo>
                                <a:lnTo>
                                  <a:pt x="611" y="1785"/>
                                </a:lnTo>
                                <a:lnTo>
                                  <a:pt x="591" y="1755"/>
                                </a:lnTo>
                                <a:lnTo>
                                  <a:pt x="571" y="1735"/>
                                </a:lnTo>
                                <a:lnTo>
                                  <a:pt x="571" y="1735"/>
                                </a:lnTo>
                                <a:lnTo>
                                  <a:pt x="546" y="1715"/>
                                </a:lnTo>
                                <a:lnTo>
                                  <a:pt x="521" y="1705"/>
                                </a:lnTo>
                                <a:lnTo>
                                  <a:pt x="491" y="1695"/>
                                </a:lnTo>
                                <a:lnTo>
                                  <a:pt x="456" y="1690"/>
                                </a:lnTo>
                                <a:lnTo>
                                  <a:pt x="456" y="1690"/>
                                </a:lnTo>
                                <a:lnTo>
                                  <a:pt x="421" y="1695"/>
                                </a:lnTo>
                                <a:lnTo>
                                  <a:pt x="381" y="1700"/>
                                </a:lnTo>
                                <a:lnTo>
                                  <a:pt x="346" y="1705"/>
                                </a:lnTo>
                                <a:lnTo>
                                  <a:pt x="306" y="1720"/>
                                </a:lnTo>
                                <a:lnTo>
                                  <a:pt x="270" y="1735"/>
                                </a:lnTo>
                                <a:lnTo>
                                  <a:pt x="235" y="1750"/>
                                </a:lnTo>
                                <a:lnTo>
                                  <a:pt x="160" y="1800"/>
                                </a:lnTo>
                                <a:lnTo>
                                  <a:pt x="160" y="1800"/>
                                </a:lnTo>
                                <a:lnTo>
                                  <a:pt x="120" y="1825"/>
                                </a:lnTo>
                                <a:lnTo>
                                  <a:pt x="90" y="1855"/>
                                </a:lnTo>
                                <a:lnTo>
                                  <a:pt x="60" y="1890"/>
                                </a:lnTo>
                                <a:lnTo>
                                  <a:pt x="40" y="1920"/>
                                </a:lnTo>
                                <a:lnTo>
                                  <a:pt x="20" y="1955"/>
                                </a:lnTo>
                                <a:lnTo>
                                  <a:pt x="10" y="1990"/>
                                </a:lnTo>
                                <a:lnTo>
                                  <a:pt x="0" y="2025"/>
                                </a:lnTo>
                                <a:lnTo>
                                  <a:pt x="0" y="2060"/>
                                </a:lnTo>
                                <a:lnTo>
                                  <a:pt x="0" y="2060"/>
                                </a:lnTo>
                                <a:lnTo>
                                  <a:pt x="0" y="2090"/>
                                </a:lnTo>
                                <a:lnTo>
                                  <a:pt x="10" y="2140"/>
                                </a:lnTo>
                                <a:lnTo>
                                  <a:pt x="30" y="2225"/>
                                </a:lnTo>
                                <a:lnTo>
                                  <a:pt x="60" y="2350"/>
                                </a:lnTo>
                                <a:lnTo>
                                  <a:pt x="60" y="2350"/>
                                </a:lnTo>
                                <a:lnTo>
                                  <a:pt x="70" y="2385"/>
                                </a:lnTo>
                                <a:lnTo>
                                  <a:pt x="70" y="2380"/>
                                </a:lnTo>
                                <a:lnTo>
                                  <a:pt x="70" y="2380"/>
                                </a:lnTo>
                                <a:lnTo>
                                  <a:pt x="120" y="2555"/>
                                </a:lnTo>
                                <a:lnTo>
                                  <a:pt x="165" y="2685"/>
                                </a:lnTo>
                                <a:lnTo>
                                  <a:pt x="165" y="2685"/>
                                </a:lnTo>
                                <a:lnTo>
                                  <a:pt x="210" y="2785"/>
                                </a:lnTo>
                                <a:lnTo>
                                  <a:pt x="235" y="2830"/>
                                </a:lnTo>
                                <a:lnTo>
                                  <a:pt x="255" y="2865"/>
                                </a:lnTo>
                                <a:lnTo>
                                  <a:pt x="255" y="2865"/>
                                </a:lnTo>
                                <a:lnTo>
                                  <a:pt x="291" y="2910"/>
                                </a:lnTo>
                                <a:lnTo>
                                  <a:pt x="331" y="2940"/>
                                </a:lnTo>
                                <a:lnTo>
                                  <a:pt x="366" y="2970"/>
                                </a:lnTo>
                                <a:lnTo>
                                  <a:pt x="406" y="2990"/>
                                </a:lnTo>
                                <a:lnTo>
                                  <a:pt x="406" y="2990"/>
                                </a:lnTo>
                                <a:lnTo>
                                  <a:pt x="446" y="3005"/>
                                </a:lnTo>
                                <a:lnTo>
                                  <a:pt x="496" y="3020"/>
                                </a:lnTo>
                                <a:lnTo>
                                  <a:pt x="546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66" y="3025"/>
                                </a:lnTo>
                                <a:lnTo>
                                  <a:pt x="731" y="3010"/>
                                </a:lnTo>
                                <a:lnTo>
                                  <a:pt x="791" y="2985"/>
                                </a:lnTo>
                                <a:lnTo>
                                  <a:pt x="846" y="2955"/>
                                </a:lnTo>
                                <a:lnTo>
                                  <a:pt x="897" y="2910"/>
                                </a:lnTo>
                                <a:lnTo>
                                  <a:pt x="947" y="2860"/>
                                </a:lnTo>
                                <a:lnTo>
                                  <a:pt x="987" y="2800"/>
                                </a:lnTo>
                                <a:lnTo>
                                  <a:pt x="1027" y="2735"/>
                                </a:lnTo>
                                <a:lnTo>
                                  <a:pt x="1027" y="2735"/>
                                </a:lnTo>
                                <a:lnTo>
                                  <a:pt x="1092" y="2605"/>
                                </a:lnTo>
                                <a:lnTo>
                                  <a:pt x="1092" y="2605"/>
                                </a:lnTo>
                                <a:lnTo>
                                  <a:pt x="1282" y="2290"/>
                                </a:lnTo>
                                <a:lnTo>
                                  <a:pt x="1483" y="1975"/>
                                </a:lnTo>
                                <a:lnTo>
                                  <a:pt x="1693" y="1665"/>
                                </a:lnTo>
                                <a:lnTo>
                                  <a:pt x="1908" y="1360"/>
                                </a:lnTo>
                                <a:lnTo>
                                  <a:pt x="1908" y="1360"/>
                                </a:lnTo>
                                <a:lnTo>
                                  <a:pt x="2134" y="1060"/>
                                </a:lnTo>
                                <a:lnTo>
                                  <a:pt x="2369" y="765"/>
                                </a:lnTo>
                                <a:lnTo>
                                  <a:pt x="2615" y="475"/>
                                </a:lnTo>
                                <a:lnTo>
                                  <a:pt x="2865" y="190"/>
                                </a:lnTo>
                                <a:lnTo>
                                  <a:pt x="2890" y="155"/>
                                </a:lnTo>
                                <a:lnTo>
                                  <a:pt x="2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20"/>
                        <wps:cNvSpPr>
                          <a:spLocks/>
                        </wps:cNvSpPr>
                        <wps:spPr bwMode="auto">
                          <a:xfrm>
                            <a:off x="5670" y="6534"/>
                            <a:ext cx="239447" cy="251329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5403" cy="238784"/>
                          </a:xfrm>
                          <a:custGeom>
                            <a:avLst/>
                            <a:gdLst>
                              <a:gd name="T0" fmla="*/ 1663 w 2580"/>
                              <a:gd name="T1" fmla="*/ 1130 h 2740"/>
                              <a:gd name="T2" fmla="*/ 1232 w 2580"/>
                              <a:gd name="T3" fmla="*/ 1750 h 2740"/>
                              <a:gd name="T4" fmla="*/ 837 w 2580"/>
                              <a:gd name="T5" fmla="*/ 2385 h 2740"/>
                              <a:gd name="T6" fmla="*/ 767 w 2580"/>
                              <a:gd name="T7" fmla="*/ 2520 h 2740"/>
                              <a:gd name="T8" fmla="*/ 737 w 2580"/>
                              <a:gd name="T9" fmla="*/ 2575 h 2740"/>
                              <a:gd name="T10" fmla="*/ 676 w 2580"/>
                              <a:gd name="T11" fmla="*/ 2655 h 2740"/>
                              <a:gd name="T12" fmla="*/ 596 w 2580"/>
                              <a:gd name="T13" fmla="*/ 2710 h 2740"/>
                              <a:gd name="T14" fmla="*/ 511 w 2580"/>
                              <a:gd name="T15" fmla="*/ 2735 h 2740"/>
                              <a:gd name="T16" fmla="*/ 466 w 2580"/>
                              <a:gd name="T17" fmla="*/ 2740 h 2740"/>
                              <a:gd name="T18" fmla="*/ 386 w 2580"/>
                              <a:gd name="T19" fmla="*/ 2735 h 2740"/>
                              <a:gd name="T20" fmla="*/ 326 w 2580"/>
                              <a:gd name="T21" fmla="*/ 2715 h 2740"/>
                              <a:gd name="T22" fmla="*/ 306 w 2580"/>
                              <a:gd name="T23" fmla="*/ 2705 h 2740"/>
                              <a:gd name="T24" fmla="*/ 256 w 2580"/>
                              <a:gd name="T25" fmla="*/ 2660 h 2740"/>
                              <a:gd name="T26" fmla="*/ 236 w 2580"/>
                              <a:gd name="T27" fmla="*/ 2635 h 2740"/>
                              <a:gd name="T28" fmla="*/ 161 w 2580"/>
                              <a:gd name="T29" fmla="*/ 2485 h 2740"/>
                              <a:gd name="T30" fmla="*/ 115 w 2580"/>
                              <a:gd name="T31" fmla="*/ 2365 h 2740"/>
                              <a:gd name="T32" fmla="*/ 65 w 2580"/>
                              <a:gd name="T33" fmla="*/ 2190 h 2740"/>
                              <a:gd name="T34" fmla="*/ 60 w 2580"/>
                              <a:gd name="T35" fmla="*/ 2165 h 2740"/>
                              <a:gd name="T36" fmla="*/ 30 w 2580"/>
                              <a:gd name="T37" fmla="*/ 2050 h 2740"/>
                              <a:gd name="T38" fmla="*/ 5 w 2580"/>
                              <a:gd name="T39" fmla="*/ 1930 h 2740"/>
                              <a:gd name="T40" fmla="*/ 0 w 2580"/>
                              <a:gd name="T41" fmla="*/ 1910 h 2740"/>
                              <a:gd name="T42" fmla="*/ 5 w 2580"/>
                              <a:gd name="T43" fmla="*/ 1870 h 2740"/>
                              <a:gd name="T44" fmla="*/ 60 w 2580"/>
                              <a:gd name="T45" fmla="*/ 1795 h 2740"/>
                              <a:gd name="T46" fmla="*/ 105 w 2580"/>
                              <a:gd name="T47" fmla="*/ 1760 h 2740"/>
                              <a:gd name="T48" fmla="*/ 216 w 2580"/>
                              <a:gd name="T49" fmla="*/ 1700 h 2740"/>
                              <a:gd name="T50" fmla="*/ 321 w 2580"/>
                              <a:gd name="T51" fmla="*/ 1680 h 2740"/>
                              <a:gd name="T52" fmla="*/ 336 w 2580"/>
                              <a:gd name="T53" fmla="*/ 1680 h 2740"/>
                              <a:gd name="T54" fmla="*/ 341 w 2580"/>
                              <a:gd name="T55" fmla="*/ 1685 h 2740"/>
                              <a:gd name="T56" fmla="*/ 386 w 2580"/>
                              <a:gd name="T57" fmla="*/ 1765 h 2740"/>
                              <a:gd name="T58" fmla="*/ 431 w 2580"/>
                              <a:gd name="T59" fmla="*/ 1895 h 2740"/>
                              <a:gd name="T60" fmla="*/ 471 w 2580"/>
                              <a:gd name="T61" fmla="*/ 1995 h 2740"/>
                              <a:gd name="T62" fmla="*/ 511 w 2580"/>
                              <a:gd name="T63" fmla="*/ 2070 h 2740"/>
                              <a:gd name="T64" fmla="*/ 556 w 2580"/>
                              <a:gd name="T65" fmla="*/ 2115 h 2740"/>
                              <a:gd name="T66" fmla="*/ 611 w 2580"/>
                              <a:gd name="T67" fmla="*/ 2130 h 2740"/>
                              <a:gd name="T68" fmla="*/ 626 w 2580"/>
                              <a:gd name="T69" fmla="*/ 2130 h 2740"/>
                              <a:gd name="T70" fmla="*/ 671 w 2580"/>
                              <a:gd name="T71" fmla="*/ 2105 h 2740"/>
                              <a:gd name="T72" fmla="*/ 747 w 2580"/>
                              <a:gd name="T73" fmla="*/ 2020 h 2740"/>
                              <a:gd name="T74" fmla="*/ 882 w 2580"/>
                              <a:gd name="T75" fmla="*/ 1820 h 2740"/>
                              <a:gd name="T76" fmla="*/ 982 w 2580"/>
                              <a:gd name="T77" fmla="*/ 1670 h 2740"/>
                              <a:gd name="T78" fmla="*/ 1428 w 2580"/>
                              <a:gd name="T79" fmla="*/ 980 h 2740"/>
                              <a:gd name="T80" fmla="*/ 1658 w 2580"/>
                              <a:gd name="T81" fmla="*/ 645 h 2740"/>
                              <a:gd name="T82" fmla="*/ 1823 w 2580"/>
                              <a:gd name="T83" fmla="*/ 415 h 2740"/>
                              <a:gd name="T84" fmla="*/ 1888 w 2580"/>
                              <a:gd name="T85" fmla="*/ 340 h 2740"/>
                              <a:gd name="T86" fmla="*/ 2004 w 2580"/>
                              <a:gd name="T87" fmla="*/ 210 h 2740"/>
                              <a:gd name="T88" fmla="*/ 2059 w 2580"/>
                              <a:gd name="T89" fmla="*/ 160 h 2740"/>
                              <a:gd name="T90" fmla="*/ 2159 w 2580"/>
                              <a:gd name="T91" fmla="*/ 100 h 2740"/>
                              <a:gd name="T92" fmla="*/ 2284 w 2580"/>
                              <a:gd name="T93" fmla="*/ 50 h 2740"/>
                              <a:gd name="T94" fmla="*/ 2349 w 2580"/>
                              <a:gd name="T95" fmla="*/ 35 h 2740"/>
                              <a:gd name="T96" fmla="*/ 2495 w 2580"/>
                              <a:gd name="T97" fmla="*/ 10 h 2740"/>
                              <a:gd name="T98" fmla="*/ 2580 w 2580"/>
                              <a:gd name="T99" fmla="*/ 0 h 2740"/>
                              <a:gd name="T100" fmla="*/ 2109 w 2580"/>
                              <a:gd name="T101" fmla="*/ 555 h 2740"/>
                              <a:gd name="T102" fmla="*/ 1663 w 2580"/>
                              <a:gd name="T103" fmla="*/ 1130 h 2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2580" h="2740">
                                <a:moveTo>
                                  <a:pt x="1663" y="1130"/>
                                </a:moveTo>
                                <a:lnTo>
                                  <a:pt x="1663" y="1130"/>
                                </a:lnTo>
                                <a:lnTo>
                                  <a:pt x="1443" y="1440"/>
                                </a:lnTo>
                                <a:lnTo>
                                  <a:pt x="1232" y="1750"/>
                                </a:lnTo>
                                <a:lnTo>
                                  <a:pt x="1032" y="2065"/>
                                </a:lnTo>
                                <a:lnTo>
                                  <a:pt x="837" y="2385"/>
                                </a:lnTo>
                                <a:lnTo>
                                  <a:pt x="837" y="2385"/>
                                </a:lnTo>
                                <a:lnTo>
                                  <a:pt x="767" y="2520"/>
                                </a:lnTo>
                                <a:lnTo>
                                  <a:pt x="767" y="2520"/>
                                </a:lnTo>
                                <a:lnTo>
                                  <a:pt x="737" y="2575"/>
                                </a:lnTo>
                                <a:lnTo>
                                  <a:pt x="706" y="2620"/>
                                </a:lnTo>
                                <a:lnTo>
                                  <a:pt x="676" y="2655"/>
                                </a:lnTo>
                                <a:lnTo>
                                  <a:pt x="636" y="2685"/>
                                </a:lnTo>
                                <a:lnTo>
                                  <a:pt x="596" y="2710"/>
                                </a:lnTo>
                                <a:lnTo>
                                  <a:pt x="556" y="2725"/>
                                </a:lnTo>
                                <a:lnTo>
                                  <a:pt x="511" y="2735"/>
                                </a:lnTo>
                                <a:lnTo>
                                  <a:pt x="466" y="2740"/>
                                </a:lnTo>
                                <a:lnTo>
                                  <a:pt x="466" y="2740"/>
                                </a:lnTo>
                                <a:lnTo>
                                  <a:pt x="426" y="2740"/>
                                </a:lnTo>
                                <a:lnTo>
                                  <a:pt x="386" y="2735"/>
                                </a:lnTo>
                                <a:lnTo>
                                  <a:pt x="356" y="2725"/>
                                </a:lnTo>
                                <a:lnTo>
                                  <a:pt x="326" y="2715"/>
                                </a:lnTo>
                                <a:lnTo>
                                  <a:pt x="326" y="2715"/>
                                </a:lnTo>
                                <a:lnTo>
                                  <a:pt x="306" y="2705"/>
                                </a:lnTo>
                                <a:lnTo>
                                  <a:pt x="281" y="2685"/>
                                </a:lnTo>
                                <a:lnTo>
                                  <a:pt x="256" y="2660"/>
                                </a:lnTo>
                                <a:lnTo>
                                  <a:pt x="236" y="2635"/>
                                </a:lnTo>
                                <a:lnTo>
                                  <a:pt x="236" y="2635"/>
                                </a:lnTo>
                                <a:lnTo>
                                  <a:pt x="196" y="2570"/>
                                </a:lnTo>
                                <a:lnTo>
                                  <a:pt x="161" y="2485"/>
                                </a:lnTo>
                                <a:lnTo>
                                  <a:pt x="161" y="2485"/>
                                </a:lnTo>
                                <a:lnTo>
                                  <a:pt x="115" y="2365"/>
                                </a:lnTo>
                                <a:lnTo>
                                  <a:pt x="70" y="2195"/>
                                </a:lnTo>
                                <a:lnTo>
                                  <a:pt x="65" y="2190"/>
                                </a:lnTo>
                                <a:lnTo>
                                  <a:pt x="60" y="2170"/>
                                </a:lnTo>
                                <a:lnTo>
                                  <a:pt x="60" y="2165"/>
                                </a:lnTo>
                                <a:lnTo>
                                  <a:pt x="60" y="2165"/>
                                </a:lnTo>
                                <a:lnTo>
                                  <a:pt x="30" y="2050"/>
                                </a:lnTo>
                                <a:lnTo>
                                  <a:pt x="10" y="1970"/>
                                </a:lnTo>
                                <a:lnTo>
                                  <a:pt x="5" y="1930"/>
                                </a:lnTo>
                                <a:lnTo>
                                  <a:pt x="0" y="1910"/>
                                </a:lnTo>
                                <a:lnTo>
                                  <a:pt x="0" y="1910"/>
                                </a:lnTo>
                                <a:lnTo>
                                  <a:pt x="5" y="1890"/>
                                </a:lnTo>
                                <a:lnTo>
                                  <a:pt x="5" y="1870"/>
                                </a:lnTo>
                                <a:lnTo>
                                  <a:pt x="25" y="1835"/>
                                </a:lnTo>
                                <a:lnTo>
                                  <a:pt x="60" y="1795"/>
                                </a:lnTo>
                                <a:lnTo>
                                  <a:pt x="105" y="1760"/>
                                </a:lnTo>
                                <a:lnTo>
                                  <a:pt x="105" y="1760"/>
                                </a:lnTo>
                                <a:lnTo>
                                  <a:pt x="161" y="1725"/>
                                </a:lnTo>
                                <a:lnTo>
                                  <a:pt x="216" y="1700"/>
                                </a:lnTo>
                                <a:lnTo>
                                  <a:pt x="271" y="1685"/>
                                </a:lnTo>
                                <a:lnTo>
                                  <a:pt x="321" y="1680"/>
                                </a:lnTo>
                                <a:lnTo>
                                  <a:pt x="321" y="1680"/>
                                </a:lnTo>
                                <a:lnTo>
                                  <a:pt x="336" y="1680"/>
                                </a:lnTo>
                                <a:lnTo>
                                  <a:pt x="341" y="1685"/>
                                </a:lnTo>
                                <a:lnTo>
                                  <a:pt x="341" y="1685"/>
                                </a:lnTo>
                                <a:lnTo>
                                  <a:pt x="356" y="1700"/>
                                </a:lnTo>
                                <a:lnTo>
                                  <a:pt x="386" y="1765"/>
                                </a:lnTo>
                                <a:lnTo>
                                  <a:pt x="386" y="1765"/>
                                </a:lnTo>
                                <a:lnTo>
                                  <a:pt x="431" y="1895"/>
                                </a:lnTo>
                                <a:lnTo>
                                  <a:pt x="431" y="1895"/>
                                </a:lnTo>
                                <a:lnTo>
                                  <a:pt x="471" y="1995"/>
                                </a:lnTo>
                                <a:lnTo>
                                  <a:pt x="491" y="2035"/>
                                </a:lnTo>
                                <a:lnTo>
                                  <a:pt x="511" y="2070"/>
                                </a:lnTo>
                                <a:lnTo>
                                  <a:pt x="531" y="2095"/>
                                </a:lnTo>
                                <a:lnTo>
                                  <a:pt x="556" y="2115"/>
                                </a:lnTo>
                                <a:lnTo>
                                  <a:pt x="58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26" y="2130"/>
                                </a:lnTo>
                                <a:lnTo>
                                  <a:pt x="646" y="2125"/>
                                </a:lnTo>
                                <a:lnTo>
                                  <a:pt x="671" y="2105"/>
                                </a:lnTo>
                                <a:lnTo>
                                  <a:pt x="701" y="2075"/>
                                </a:lnTo>
                                <a:lnTo>
                                  <a:pt x="747" y="2020"/>
                                </a:lnTo>
                                <a:lnTo>
                                  <a:pt x="807" y="1935"/>
                                </a:lnTo>
                                <a:lnTo>
                                  <a:pt x="882" y="1820"/>
                                </a:lnTo>
                                <a:lnTo>
                                  <a:pt x="982" y="1670"/>
                                </a:lnTo>
                                <a:lnTo>
                                  <a:pt x="982" y="1670"/>
                                </a:lnTo>
                                <a:lnTo>
                                  <a:pt x="1222" y="1290"/>
                                </a:lnTo>
                                <a:lnTo>
                                  <a:pt x="1428" y="980"/>
                                </a:lnTo>
                                <a:lnTo>
                                  <a:pt x="1428" y="980"/>
                                </a:lnTo>
                                <a:lnTo>
                                  <a:pt x="1658" y="645"/>
                                </a:lnTo>
                                <a:lnTo>
                                  <a:pt x="1748" y="515"/>
                                </a:lnTo>
                                <a:lnTo>
                                  <a:pt x="1823" y="415"/>
                                </a:lnTo>
                                <a:lnTo>
                                  <a:pt x="1823" y="415"/>
                                </a:lnTo>
                                <a:lnTo>
                                  <a:pt x="1888" y="340"/>
                                </a:lnTo>
                                <a:lnTo>
                                  <a:pt x="1949" y="270"/>
                                </a:lnTo>
                                <a:lnTo>
                                  <a:pt x="2004" y="210"/>
                                </a:lnTo>
                                <a:lnTo>
                                  <a:pt x="2059" y="160"/>
                                </a:lnTo>
                                <a:lnTo>
                                  <a:pt x="2059" y="160"/>
                                </a:lnTo>
                                <a:lnTo>
                                  <a:pt x="2104" y="130"/>
                                </a:lnTo>
                                <a:lnTo>
                                  <a:pt x="2159" y="100"/>
                                </a:lnTo>
                                <a:lnTo>
                                  <a:pt x="2219" y="75"/>
                                </a:lnTo>
                                <a:lnTo>
                                  <a:pt x="2284" y="50"/>
                                </a:lnTo>
                                <a:lnTo>
                                  <a:pt x="2284" y="50"/>
                                </a:lnTo>
                                <a:lnTo>
                                  <a:pt x="2349" y="35"/>
                                </a:lnTo>
                                <a:lnTo>
                                  <a:pt x="2419" y="20"/>
                                </a:lnTo>
                                <a:lnTo>
                                  <a:pt x="2495" y="10"/>
                                </a:lnTo>
                                <a:lnTo>
                                  <a:pt x="2580" y="0"/>
                                </a:lnTo>
                                <a:lnTo>
                                  <a:pt x="2580" y="0"/>
                                </a:lnTo>
                                <a:lnTo>
                                  <a:pt x="2339" y="275"/>
                                </a:lnTo>
                                <a:lnTo>
                                  <a:pt x="2109" y="555"/>
                                </a:lnTo>
                                <a:lnTo>
                                  <a:pt x="1883" y="840"/>
                                </a:lnTo>
                                <a:lnTo>
                                  <a:pt x="1663" y="1130"/>
                                </a:lnTo>
                                <a:lnTo>
                                  <a:pt x="1663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22"/>
                        <wps:cNvSpPr>
                          <a:spLocks/>
                        </wps:cNvSpPr>
                        <wps:spPr bwMode="auto">
                          <a:xfrm>
                            <a:off x="25384" y="173360"/>
                            <a:ext cx="15701" cy="11761"/>
                          </a:xfrm>
                          <a:custGeom>
                            <a:avLst/>
                            <a:gdLst>
                              <a:gd name="T0" fmla="*/ 180 w 180"/>
                              <a:gd name="T1" fmla="*/ 65 h 135"/>
                              <a:gd name="T2" fmla="*/ 180 w 180"/>
                              <a:gd name="T3" fmla="*/ 65 h 135"/>
                              <a:gd name="T4" fmla="*/ 180 w 180"/>
                              <a:gd name="T5" fmla="*/ 80 h 135"/>
                              <a:gd name="T6" fmla="*/ 175 w 180"/>
                              <a:gd name="T7" fmla="*/ 95 h 135"/>
                              <a:gd name="T8" fmla="*/ 165 w 180"/>
                              <a:gd name="T9" fmla="*/ 105 h 135"/>
                              <a:gd name="T10" fmla="*/ 155 w 180"/>
                              <a:gd name="T11" fmla="*/ 115 h 135"/>
                              <a:gd name="T12" fmla="*/ 125 w 180"/>
                              <a:gd name="T13" fmla="*/ 130 h 135"/>
                              <a:gd name="T14" fmla="*/ 90 w 180"/>
                              <a:gd name="T15" fmla="*/ 135 h 135"/>
                              <a:gd name="T16" fmla="*/ 90 w 180"/>
                              <a:gd name="T17" fmla="*/ 135 h 135"/>
                              <a:gd name="T18" fmla="*/ 55 w 180"/>
                              <a:gd name="T19" fmla="*/ 130 h 135"/>
                              <a:gd name="T20" fmla="*/ 30 w 180"/>
                              <a:gd name="T21" fmla="*/ 115 h 135"/>
                              <a:gd name="T22" fmla="*/ 20 w 180"/>
                              <a:gd name="T23" fmla="*/ 105 h 135"/>
                              <a:gd name="T24" fmla="*/ 10 w 180"/>
                              <a:gd name="T25" fmla="*/ 95 h 135"/>
                              <a:gd name="T26" fmla="*/ 5 w 180"/>
                              <a:gd name="T27" fmla="*/ 80 h 135"/>
                              <a:gd name="T28" fmla="*/ 0 w 180"/>
                              <a:gd name="T29" fmla="*/ 65 h 135"/>
                              <a:gd name="T30" fmla="*/ 0 w 180"/>
                              <a:gd name="T31" fmla="*/ 65 h 135"/>
                              <a:gd name="T32" fmla="*/ 5 w 180"/>
                              <a:gd name="T33" fmla="*/ 55 h 135"/>
                              <a:gd name="T34" fmla="*/ 10 w 180"/>
                              <a:gd name="T35" fmla="*/ 40 h 135"/>
                              <a:gd name="T36" fmla="*/ 20 w 180"/>
                              <a:gd name="T37" fmla="*/ 30 h 135"/>
                              <a:gd name="T38" fmla="*/ 30 w 180"/>
                              <a:gd name="T39" fmla="*/ 20 h 135"/>
                              <a:gd name="T40" fmla="*/ 55 w 180"/>
                              <a:gd name="T41" fmla="*/ 5 h 135"/>
                              <a:gd name="T42" fmla="*/ 90 w 180"/>
                              <a:gd name="T43" fmla="*/ 0 h 135"/>
                              <a:gd name="T44" fmla="*/ 90 w 180"/>
                              <a:gd name="T45" fmla="*/ 0 h 135"/>
                              <a:gd name="T46" fmla="*/ 125 w 180"/>
                              <a:gd name="T47" fmla="*/ 5 h 135"/>
                              <a:gd name="T48" fmla="*/ 155 w 180"/>
                              <a:gd name="T49" fmla="*/ 20 h 135"/>
                              <a:gd name="T50" fmla="*/ 165 w 180"/>
                              <a:gd name="T51" fmla="*/ 30 h 135"/>
                              <a:gd name="T52" fmla="*/ 175 w 180"/>
                              <a:gd name="T53" fmla="*/ 40 h 135"/>
                              <a:gd name="T54" fmla="*/ 180 w 180"/>
                              <a:gd name="T55" fmla="*/ 55 h 135"/>
                              <a:gd name="T56" fmla="*/ 180 w 180"/>
                              <a:gd name="T57" fmla="*/ 65 h 135"/>
                              <a:gd name="T58" fmla="*/ 180 w 180"/>
                              <a:gd name="T59" fmla="*/ 6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180" h="135">
                                <a:moveTo>
                                  <a:pt x="180" y="65"/>
                                </a:moveTo>
                                <a:lnTo>
                                  <a:pt x="180" y="65"/>
                                </a:lnTo>
                                <a:lnTo>
                                  <a:pt x="180" y="80"/>
                                </a:lnTo>
                                <a:lnTo>
                                  <a:pt x="175" y="95"/>
                                </a:lnTo>
                                <a:lnTo>
                                  <a:pt x="165" y="105"/>
                                </a:lnTo>
                                <a:lnTo>
                                  <a:pt x="155" y="115"/>
                                </a:lnTo>
                                <a:lnTo>
                                  <a:pt x="125" y="130"/>
                                </a:lnTo>
                                <a:lnTo>
                                  <a:pt x="90" y="135"/>
                                </a:lnTo>
                                <a:lnTo>
                                  <a:pt x="90" y="135"/>
                                </a:lnTo>
                                <a:lnTo>
                                  <a:pt x="55" y="130"/>
                                </a:lnTo>
                                <a:lnTo>
                                  <a:pt x="30" y="115"/>
                                </a:lnTo>
                                <a:lnTo>
                                  <a:pt x="20" y="105"/>
                                </a:lnTo>
                                <a:lnTo>
                                  <a:pt x="10" y="95"/>
                                </a:lnTo>
                                <a:lnTo>
                                  <a:pt x="5" y="80"/>
                                </a:lnTo>
                                <a:lnTo>
                                  <a:pt x="0" y="65"/>
                                </a:lnTo>
                                <a:lnTo>
                                  <a:pt x="0" y="65"/>
                                </a:lnTo>
                                <a:lnTo>
                                  <a:pt x="5" y="55"/>
                                </a:lnTo>
                                <a:lnTo>
                                  <a:pt x="10" y="40"/>
                                </a:lnTo>
                                <a:lnTo>
                                  <a:pt x="20" y="30"/>
                                </a:lnTo>
                                <a:lnTo>
                                  <a:pt x="30" y="20"/>
                                </a:lnTo>
                                <a:lnTo>
                                  <a:pt x="55" y="5"/>
                                </a:lnTo>
                                <a:lnTo>
                                  <a:pt x="90" y="0"/>
                                </a:lnTo>
                                <a:lnTo>
                                  <a:pt x="90" y="0"/>
                                </a:lnTo>
                                <a:lnTo>
                                  <a:pt x="125" y="5"/>
                                </a:lnTo>
                                <a:lnTo>
                                  <a:pt x="155" y="20"/>
                                </a:lnTo>
                                <a:lnTo>
                                  <a:pt x="165" y="30"/>
                                </a:lnTo>
                                <a:lnTo>
                                  <a:pt x="175" y="40"/>
                                </a:lnTo>
                                <a:lnTo>
                                  <a:pt x="180" y="55"/>
                                </a:lnTo>
                                <a:lnTo>
                                  <a:pt x="180" y="65"/>
                                </a:lnTo>
                                <a:lnTo>
                                  <a:pt x="180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3"/>
                        <wps:cNvSpPr>
                          <a:spLocks/>
                        </wps:cNvSpPr>
                        <wps:spPr bwMode="auto">
                          <a:xfrm>
                            <a:off x="34543" y="188605"/>
                            <a:ext cx="7415" cy="6969"/>
                          </a:xfrm>
                          <a:custGeom>
                            <a:avLst/>
                            <a:gdLst>
                              <a:gd name="T0" fmla="*/ 85 w 85"/>
                              <a:gd name="T1" fmla="*/ 40 h 80"/>
                              <a:gd name="T2" fmla="*/ 85 w 85"/>
                              <a:gd name="T3" fmla="*/ 40 h 80"/>
                              <a:gd name="T4" fmla="*/ 80 w 85"/>
                              <a:gd name="T5" fmla="*/ 55 h 80"/>
                              <a:gd name="T6" fmla="*/ 70 w 85"/>
                              <a:gd name="T7" fmla="*/ 65 h 80"/>
                              <a:gd name="T8" fmla="*/ 60 w 85"/>
                              <a:gd name="T9" fmla="*/ 75 h 80"/>
                              <a:gd name="T10" fmla="*/ 40 w 85"/>
                              <a:gd name="T11" fmla="*/ 80 h 80"/>
                              <a:gd name="T12" fmla="*/ 40 w 85"/>
                              <a:gd name="T13" fmla="*/ 80 h 80"/>
                              <a:gd name="T14" fmla="*/ 25 w 85"/>
                              <a:gd name="T15" fmla="*/ 75 h 80"/>
                              <a:gd name="T16" fmla="*/ 15 w 85"/>
                              <a:gd name="T17" fmla="*/ 65 h 80"/>
                              <a:gd name="T18" fmla="*/ 5 w 85"/>
                              <a:gd name="T19" fmla="*/ 55 h 80"/>
                              <a:gd name="T20" fmla="*/ 0 w 85"/>
                              <a:gd name="T21" fmla="*/ 40 h 80"/>
                              <a:gd name="T22" fmla="*/ 0 w 85"/>
                              <a:gd name="T23" fmla="*/ 40 h 80"/>
                              <a:gd name="T24" fmla="*/ 5 w 85"/>
                              <a:gd name="T25" fmla="*/ 25 h 80"/>
                              <a:gd name="T26" fmla="*/ 15 w 85"/>
                              <a:gd name="T27" fmla="*/ 15 h 80"/>
                              <a:gd name="T28" fmla="*/ 25 w 85"/>
                              <a:gd name="T29" fmla="*/ 5 h 80"/>
                              <a:gd name="T30" fmla="*/ 40 w 85"/>
                              <a:gd name="T31" fmla="*/ 0 h 80"/>
                              <a:gd name="T32" fmla="*/ 40 w 85"/>
                              <a:gd name="T33" fmla="*/ 0 h 80"/>
                              <a:gd name="T34" fmla="*/ 60 w 85"/>
                              <a:gd name="T35" fmla="*/ 5 h 80"/>
                              <a:gd name="T36" fmla="*/ 70 w 85"/>
                              <a:gd name="T37" fmla="*/ 15 h 80"/>
                              <a:gd name="T38" fmla="*/ 80 w 85"/>
                              <a:gd name="T39" fmla="*/ 25 h 80"/>
                              <a:gd name="T40" fmla="*/ 85 w 85"/>
                              <a:gd name="T41" fmla="*/ 40 h 80"/>
                              <a:gd name="T42" fmla="*/ 85 w 85"/>
                              <a:gd name="T43" fmla="*/ 40 h 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85" h="80">
                                <a:moveTo>
                                  <a:pt x="85" y="40"/>
                                </a:moveTo>
                                <a:lnTo>
                                  <a:pt x="85" y="40"/>
                                </a:lnTo>
                                <a:lnTo>
                                  <a:pt x="80" y="55"/>
                                </a:lnTo>
                                <a:lnTo>
                                  <a:pt x="70" y="65"/>
                                </a:lnTo>
                                <a:lnTo>
                                  <a:pt x="60" y="75"/>
                                </a:lnTo>
                                <a:lnTo>
                                  <a:pt x="40" y="80"/>
                                </a:lnTo>
                                <a:lnTo>
                                  <a:pt x="40" y="80"/>
                                </a:lnTo>
                                <a:lnTo>
                                  <a:pt x="25" y="75"/>
                                </a:lnTo>
                                <a:lnTo>
                                  <a:pt x="15" y="65"/>
                                </a:lnTo>
                                <a:lnTo>
                                  <a:pt x="5" y="55"/>
                                </a:lnTo>
                                <a:lnTo>
                                  <a:pt x="0" y="40"/>
                                </a:lnTo>
                                <a:lnTo>
                                  <a:pt x="0" y="40"/>
                                </a:lnTo>
                                <a:lnTo>
                                  <a:pt x="5" y="25"/>
                                </a:lnTo>
                                <a:lnTo>
                                  <a:pt x="15" y="15"/>
                                </a:lnTo>
                                <a:lnTo>
                                  <a:pt x="25" y="5"/>
                                </a:lnTo>
                                <a:lnTo>
                                  <a:pt x="40" y="0"/>
                                </a:lnTo>
                                <a:lnTo>
                                  <a:pt x="40" y="0"/>
                                </a:lnTo>
                                <a:lnTo>
                                  <a:pt x="60" y="5"/>
                                </a:lnTo>
                                <a:lnTo>
                                  <a:pt x="70" y="15"/>
                                </a:lnTo>
                                <a:lnTo>
                                  <a:pt x="80" y="25"/>
                                </a:lnTo>
                                <a:lnTo>
                                  <a:pt x="85" y="40"/>
                                </a:lnTo>
                                <a:lnTo>
                                  <a:pt x="8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32" o:spid="_x0000_s1026" editas="canvas" style="position:absolute;margin-left:306pt;margin-top:93.4pt;width:19.85pt;height:20.75pt;z-index:251666432" coordsize="252095,263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">
                <v:shape id="_x0000_s1027" type="#_x0000_t75" style="position:absolute;width:252095;height:263525;visibility:visible;mso-wrap-style:square">
                  <v:fill o:detectmouseclick="t"/>
                  <v:path o:connecttype="none"/>
                </v:shape>
                <v:shape id="Freeform 18" o:spid="_x0000_s1028" style="position:absolute;left:5670;top:6534;width:239447;height:251329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l2c8QA&#10;AADbAAAADwAAAGRycy9kb3ducmV2LnhtbESPT4vCMBTE7wt+h/CEva2pIiLVKKIoZS/rX8Tbo3m2&#10;xealNNF299NvBMHjMDO/Yabz1pTiQbUrLCvo9yIQxKnVBWcKjof11xiE88gaS8uk4JcczGedjynG&#10;2ja8o8feZyJA2MWoIPe+iqV0aU4GXc9WxMG72tqgD7LOpK6xCXBTykEUjaTBgsNCjhUtc0pv+7tR&#10;UJ6P32l02jWb80+yTbJkZYaXP6U+u+1iAsJT69/hVzvRCgYjeH4JP0DO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ZdnPEAAAA2wAAAA8AAAAAAAAAAAAAAAAAmAIAAGRycy9k&#10;b3ducmV2LnhtbFBLBQYAAAAABAAEAPUAAACJAwAAAAA=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#df1420" stroked="f">
                  <v:path arrowok="t" o:connecttype="custom" o:connectlocs="239447,6098;196617,56190;155968,108459;137213,135465;101362,189477;84352,217354;78682,228679;72139,238697;65074,245666;56351,250022;46755,251329;42394,250893;35415,249587;32362,248716;26692,245231;21895,239568;19714,236955;14393,225194;10468,214305;6106,199495;5670,196882;436,176409;0,172925;872,168133;3053,163342;6542,158986;11776,155066;17446,151581;28873,147226;34107,146790;37596,147226;40213,148968;41085,150275;45447,158115;49372,169876;52425,176845;55915,183814;58531,185992;59404,186428;62457,183814;76065,165084;86532,148532;125437,88423;145936,59239;160329,39202;165999,31797;176990,20472;182224,16116;191819,10018;203595,5227;210574,3485;227671,871;239447,6098" o:connectangles="0,0,0,0,0,0,0,0,0,0,0,0,0,0,0,0,0,0,0,0,0,0,0,0,0,0,0,0,0,0,0,0,0,0,0,0,0,0,0,0,0,0,0,0,0,0,0,0,0,0,0,0,0"/>
                </v:shape>
                <v:shape id="Freeform 19" o:spid="_x0000_s1029" style="position:absolute;width:252095;height:263525;visibility:visible;mso-wrap-style:square;v-text-anchor:top" coordsize="2890,3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Ers8UA&#10;AADbAAAADwAAAGRycy9kb3ducmV2LnhtbESPT2vCQBTE74LfYXlCb7rRFmujmyBCaQ89pFbo9ZF9&#10;TYLZtzG7zZ9++q4geBxm5jfMLh1MLTpqXWVZwXIRgSDOra64UHD6ep1vQDiPrLG2TApGcpAm08kO&#10;Y217/qTu6AsRIOxiVFB638RSurwkg25hG+Lg/djWoA+yLaRusQ9wU8tVFK2lwYrDQokNHUrKz8df&#10;o+DNvvxtvk8ZXcbH7ilb8sF8RKNSD7NhvwXhafD38K39rhWsnuH6JfwAm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cSuzxQAAANsAAAAPAAAAAAAAAAAAAAAAAJgCAABkcnMv&#10;ZG93bnJldi54bWxQSwUGAAAAAAQABAD1AAAAigMAAAAA&#10;" path="m2830,r-50,5l2780,5,2665,15,2559,30r-95,15l2379,70r,l2299,95r-70,35l2164,165r-55,40l2109,205r-60,55l1983,325r-65,70l1848,480r,l1773,585r-95,130l1448,1050r,l1242,1365,997,1745r,l831,2000r-85,120l746,2120r-20,-45l696,2000r,l646,1865r,l611,1785r-20,-30l571,1735r,l546,1715r-25,-10l491,1695r-35,-5l456,1690r-35,5l381,1700r-35,5l306,1720r-36,15l235,1750r-75,50l160,1800r-40,25l90,1855r-30,35l40,1920r-20,35l10,1990,,2025r,35l,2060r,30l10,2140r20,85l60,2350r,l70,2385r,-5l70,2380r50,175l165,2685r,l210,2785r25,45l255,2865r,l291,2910r40,30l366,2970r40,20l406,2990r40,15l496,3020r50,5l601,3025r,l666,3025r65,-15l791,2985r55,-30l897,2910r50,-50l987,2800r40,-65l1027,2735r65,-130l1092,2605r190,-315l1483,1975r210,-310l1908,1360r,l2134,1060,2369,765,2615,475,2865,190r25,-35l2830,xe" fillcolor="black" stroked="f">
                  <v:path arrowok="t" o:connecttype="custom" o:connectlocs="242500,436;232468,1307;214935,3920;207520,6098;194436,11325;183968,17859;178734,22650;167307,34411;161201,41816;146372,62288;126309,91471;86968,152017;72488,174231;65074,184685;60712,174231;56351,162471;53298,155502;49808,151146;47628,149403;42830,147661;39777,147226;33235,148097;26692,149839;20499,152452;13957,156808;7851,161600;3489,167262;872,173360;0,179458;0,182072;2617,193832;5234,204722;6106,207335;10468,222581;14393,233906;20499,246537;22244,249586;28873,256120;35415,260476;38905,261783;47628,263525;52425,263525;63765,262218;73797,257427;82607,249151;89585,238261;95255,226936;111829,199495;147681,145048;166435,118477;206648,66644;249914,16552;246861,0" o:connectangles="0,0,0,0,0,0,0,0,0,0,0,0,0,0,0,0,0,0,0,0,0,0,0,0,0,0,0,0,0,0,0,0,0,0,0,0,0,0,0,0,0,0,0,0,0,0,0,0,0,0,0,0,0"/>
                </v:shape>
                <v:shape id="Freeform 20" o:spid="_x0000_s1030" style="position:absolute;left:5670;top:6534;width:239447;height:251329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UDR8EA&#10;AADbAAAADwAAAGRycy9kb3ducmV2LnhtbERPz2uDMBS+D/o/hFfYbY11MIZtKmN0pRcL00Kvb+ZV&#10;ZeZFTKbxv18Ogx0/vt/7PJheTDS6zrKC7SYBQVxb3XGj4Fp9PL2CcB5ZY2+ZFCzkID+sHvaYaTvz&#10;J02lb0QMYZehgtb7IZPS1S0ZdBs7EEfubkeDPsKxkXrEOYabXqZJ8iINdhwbWhzovaX6u/wxCo7J&#10;/XRblqasquK5uHxdUgwhVepxHd52IDwF/y/+c5+1gjSOjV/iD5CH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o1A0fBAAAA2wAAAA8AAAAAAAAAAAAAAAAAmAIAAGRycy9kb3du&#10;cmV2LnhtbFBLBQYAAAAABAAEAPUAAACGAwAAAAA=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green" stroked="f">
                  <v:path arrowok="t" o:connecttype="custom" o:connectlocs="239447,6098;196617,56190;155968,108459;137213,135465;101362,189477;84352,217354;78682,228679;72139,238697;65074,245666;56351,250022;46755,251329;42394,250893;35415,249587;32362,248716;26692,245231;21895,239568;19714,236955;14393,225194;10468,214305;6106,199495;5670,196882;436,176409;0,172925;872,168133;3053,163342;6542,158986;11776,155066;17446,151581;28873,147226;34107,146790;37596,147226;40213,148968;41085,150275;45447,158115;49372,169876;52425,176845;55915,183814;58531,185992;59404,186428;62457,183814;76065,165084;86532,148532;125437,88423;145936,59239;160329,39202;165999,31797;176990,20472;182224,16116;191819,10018;203595,5227;210574,3485;227671,871;239447,6098" o:connectangles="0,0,0,0,0,0,0,0,0,0,0,0,0,0,0,0,0,0,0,0,0,0,0,0,0,0,0,0,0,0,0,0,0,0,0,0,0,0,0,0,0,0,0,0,0,0,0,0,0,0,0,0,0"/>
                </v:shape>
                <v:shape id="Freeform 21" o:spid="_x0000_s1031" style="position:absolute;width:225403;height:238784;visibility:visible;mso-wrap-style:square;v-text-anchor:top" coordsize="2580,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G0e8IA&#10;AADbAAAADwAAAGRycy9kb3ducmV2LnhtbESPUUsDMRCE3wX/Q1jBN5trhaJn0yKCIIhgW3/Aclkv&#10;aZPNkay9q7/eCIKPw8x8w6w2UwzqRLn4xAbmswYUcZes597Ax/755g5UEWSLITEZOFOBzfryYoWt&#10;TSNv6bSTXlUIlxYNOJGh1bp0jiKWWRqIq/eZckSpMvfaZhwrPAa9aJqljui5Ljgc6MlRd9x9RQNj&#10;2C/fJZ2HN/GH73y7Da/Oz425vpoeH0AJTfIf/mu/WAOLe/j9Un+AX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IbR7wgAAANsAAAAPAAAAAAAAAAAAAAAAAJgCAABkcnMvZG93&#10;bnJldi54bWxQSwUGAAAAAAQABAD1AAAAhwMAAAAA&#10;" path="m1663,1130r,l1443,1440r-211,310l1032,2065,837,2385r,l767,2520r,l737,2575r-31,45l676,2655r-40,30l596,2710r-40,15l511,2735r-45,5l466,2740r-40,l386,2735r-30,-10l326,2715r,l306,2705r-25,-20l256,2660r-20,-25l236,2635r-40,-65l161,2485r,l115,2365,70,2195r-5,-5l60,2170r,-5l60,2165,30,2050,10,1970,5,1930,,1910r,l5,1890r,-20l25,1835r35,-40l105,1760r,l161,1725r55,-25l271,1685r50,-5l321,1680r15,l341,1685r,l356,1700r30,65l386,1765r45,130l431,1895r40,100l491,2035r20,35l531,2095r25,20l581,2130r30,l611,2130r15,l646,2125r25,-20l701,2075r46,-55l807,1935r75,-115l982,1670r,l1222,1290,1428,980r,l1658,645r90,-130l1823,415r,l1888,340r61,-70l2004,210r55,-50l2059,160r45,-30l2159,100r60,-25l2284,50r,l2349,35r70,-15l2495,10,2580,r,l2339,275,2109,555,1883,840r-220,290l1663,1130xe" fillcolor="lime" stroked="f">
                  <v:path arrowok="t" o:connecttype="custom" o:connectlocs="145289,98477;107634,152508;73125,207847;67009,219612;64388,224405;59059,231376;52070,236170;44644,238348;40712,238784;33723,238348;28481,236605;26734,235734;22366,231812;20618,229634;14066,216561;10047,206104;5679,190853;5242,188674;2621,178652;437,168195;0,166452;437,162966;5242,156430;9173,153380;18871,148151;28044,146408;29355,146408;29792,146843;33723,153815;37655,165144;41149,173859;44644,180395;48575,184317;53380,185624;54691,185624;58622,183445;65262,176038;77056,158608;85793,145536;124758,85404;144852,56210;159267,36166;164946,29630;175080,18301;179886,13944;188622,8715;199543,4357;205222,3050;217977,871;225403,0;184254,48367;145289,98477" o:connectangles="0,0,0,0,0,0,0,0,0,0,0,0,0,0,0,0,0,0,0,0,0,0,0,0,0,0,0,0,0,0,0,0,0,0,0,0,0,0,0,0,0,0,0,0,0,0,0,0,0,0,0,0"/>
                </v:shape>
                <v:shape id="Freeform 22" o:spid="_x0000_s1032" style="position:absolute;left:25384;top:173360;width:15701;height:11761;visibility:visible;mso-wrap-style:square;v-text-anchor:top" coordsize="18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Io5cAA&#10;AADbAAAADwAAAGRycy9kb3ducmV2LnhtbERPS2rDMBDdF3IHMYXsatkNDcWNEkpMIIt64SQHGKzx&#10;h1gjYam2c/toUejy8f67w2IGMdHoe8sKsiQFQVxb3XOr4HY9vX2C8AFZ42CZFDzIw2G/etlhru3M&#10;FU2X0IoYwj5HBV0ILpfS1x0Z9Il1xJFr7GgwRDi2Uo84x3AzyPc03UqDPceGDh0dO6rvl1+joKiK&#10;n7JyrsyWYm7CPZs+tmWj1Pp1+f4CEWgJ/+I/91kr2MT18Uv8AXL/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xIo5cAAAADbAAAADwAAAAAAAAAAAAAAAACYAgAAZHJzL2Rvd25y&#10;ZXYueG1sUEsFBgAAAAAEAAQA9QAAAIUDAAAAAA==&#10;" path="m180,65r,l180,80r-5,15l165,105r-10,10l125,130r-35,5l90,135,55,130,30,115,20,105,10,95,5,80,,65r,l5,55,10,40,20,30,30,20,55,5,90,r,l125,5r30,15l165,30r10,10l180,55r,10l180,65xe" fillcolor="#f83f29" stroked="f">
                  <v:path arrowok="t" o:connecttype="custom" o:connectlocs="15701,5663;15701,5663;15701,6969;15265,8276;14393,9147;13520,10019;10903,11325;7851,11761;7851,11761;4798,11325;2617,10019;1745,9147;872,8276;436,6969;0,5663;0,5663;436,4792;872,3485;1745,2614;2617,1742;4798,436;7851,0;7851,0;10903,436;13520,1742;14393,2614;15265,3485;15701,4792;15701,5663;15701,5663" o:connectangles="0,0,0,0,0,0,0,0,0,0,0,0,0,0,0,0,0,0,0,0,0,0,0,0,0,0,0,0,0,0"/>
                </v:shape>
                <v:shape id="Freeform 23" o:spid="_x0000_s1033" style="position:absolute;left:34543;top:188605;width:7415;height:6969;visibility:visible;mso-wrap-style:square;v-text-anchor:top" coordsize="85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naYMMA&#10;AADbAAAADwAAAGRycy9kb3ducmV2LnhtbESP0YrCMBRE3wX/IVzBN5tWQaRrlOIi9EEF637Apbm2&#10;xeam20Tt7tcbYWEfh5k5w6y3g2nFg3rXWFaQRDEI4tLqhisFX5f9bAXCeWSNrWVS8EMOtpvxaI2p&#10;tk8+06PwlQgQdikqqL3vUildWZNBF9mOOHhX2xv0QfaV1D0+A9y0ch7HS2mw4bBQY0e7mspbcTcK&#10;jgUvsvPpMP9Orp9ZsqJ86X5zpaaTIfsA4Wnw/+G/dq4VLBJ4fwk/QG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naYMMAAADbAAAADwAAAAAAAAAAAAAAAACYAgAAZHJzL2Rv&#10;d25yZXYueG1sUEsFBgAAAAAEAAQA9QAAAIgDAAAAAA==&#10;" path="m85,40r,l80,55,70,65,60,75,40,80r,l25,75,15,65,5,55,,40r,l5,25,15,15,25,5,40,r,l60,5,70,15,80,25r5,15l85,40xe" fillcolor="#f83f29" stroked="f">
                  <v:path arrowok="t" o:connecttype="custom" o:connectlocs="7415,3485;7415,3485;6979,4791;6106,5662;5234,6533;3489,6969;3489,6969;2181,6533;1309,5662;436,4791;0,3485;0,3485;436,2178;1309,1307;2181,436;3489,0;3489,0;5234,436;6106,1307;6979,2178;7415,3485;7415,3485" o:connectangles="0,0,0,0,0,0,0,0,0,0,0,0,0,0,0,0,0,0,0,0,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64384" behindDoc="0" locked="0" layoutInCell="1" allowOverlap="1" wp14:anchorId="6712AAD5" wp14:editId="6712AAD6">
            <wp:simplePos x="0" y="0"/>
            <wp:positionH relativeFrom="column">
              <wp:posOffset>2057400</wp:posOffset>
            </wp:positionH>
            <wp:positionV relativeFrom="paragraph">
              <wp:posOffset>43180</wp:posOffset>
            </wp:positionV>
            <wp:extent cx="2159000" cy="1436370"/>
            <wp:effectExtent l="0" t="0" r="0" b="0"/>
            <wp:wrapNone/>
            <wp:docPr id="25" name="Picture 25" descr="Picture 005  like Winton kit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icture 005  like Winton kitchen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65408" behindDoc="0" locked="0" layoutInCell="1" allowOverlap="1" wp14:anchorId="6712AAD7" wp14:editId="6712AAD8">
            <wp:simplePos x="0" y="0"/>
            <wp:positionH relativeFrom="column">
              <wp:posOffset>4229100</wp:posOffset>
            </wp:positionH>
            <wp:positionV relativeFrom="paragraph">
              <wp:posOffset>6350</wp:posOffset>
            </wp:positionV>
            <wp:extent cx="2171700" cy="1447800"/>
            <wp:effectExtent l="0" t="0" r="0" b="0"/>
            <wp:wrapNone/>
            <wp:docPr id="24" name="Picture 24" descr="Picture 009 qm  kit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icture 009 qm  kitche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5D4">
        <w:rPr>
          <w:rFonts w:ascii="Arial" w:hAnsi="Arial" w:cs="Arial"/>
          <w:b/>
          <w:bCs/>
          <w:noProof/>
          <w:color w:val="000000"/>
          <w:sz w:val="23"/>
          <w:szCs w:val="23"/>
          <w:lang w:eastAsia="en-GB"/>
        </w:rPr>
        <w:drawing>
          <wp:inline distT="0" distB="0" distL="0" distR="0" wp14:anchorId="6712AAD9" wp14:editId="6712AADA">
            <wp:extent cx="1943100" cy="14573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ind w:left="360"/>
        <w:jc w:val="center"/>
        <w:rPr>
          <w:rFonts w:ascii="Arial" w:hAnsi="Arial" w:cs="Arial"/>
          <w:b/>
          <w:bCs/>
          <w:color w:val="000000"/>
          <w:sz w:val="23"/>
          <w:szCs w:val="23"/>
          <w:lang w:val="en-US"/>
        </w:rPr>
      </w:pPr>
      <w:r w:rsidRPr="00B435D4">
        <w:rPr>
          <w:rFonts w:ascii="Arial" w:hAnsi="Arial" w:cs="Arial"/>
          <w:b/>
          <w:bCs/>
          <w:color w:val="000000"/>
          <w:sz w:val="23"/>
          <w:szCs w:val="23"/>
          <w:lang w:val="en-US"/>
        </w:rPr>
        <w:t>EXAMPLES OF ACCEPTABLE &amp; UNACCEPTABLE KITCHENS</w:t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  <w:r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71552" behindDoc="0" locked="0" layoutInCell="1" allowOverlap="1" wp14:anchorId="6712AADB" wp14:editId="6712AADC">
            <wp:simplePos x="0" y="0"/>
            <wp:positionH relativeFrom="column">
              <wp:posOffset>4552950</wp:posOffset>
            </wp:positionH>
            <wp:positionV relativeFrom="paragraph">
              <wp:posOffset>55880</wp:posOffset>
            </wp:positionV>
            <wp:extent cx="1434465" cy="1600200"/>
            <wp:effectExtent l="0" t="0" r="0" b="0"/>
            <wp:wrapNone/>
            <wp:docPr id="23" name="Picture 23" descr="Dirty toi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irty toile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69504" behindDoc="0" locked="0" layoutInCell="1" allowOverlap="1" wp14:anchorId="6712AADD" wp14:editId="6712AADE">
            <wp:simplePos x="0" y="0"/>
            <wp:positionH relativeFrom="column">
              <wp:posOffset>0</wp:posOffset>
            </wp:positionH>
            <wp:positionV relativeFrom="paragraph">
              <wp:posOffset>55880</wp:posOffset>
            </wp:positionV>
            <wp:extent cx="1993900" cy="1498600"/>
            <wp:effectExtent l="0" t="0" r="6350" b="6350"/>
            <wp:wrapNone/>
            <wp:docPr id="22" name="Picture 22" descr="Dirty sh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irty shower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0"/>
          <w:lang w:eastAsia="en-GB"/>
        </w:rPr>
        <w:drawing>
          <wp:anchor distT="0" distB="0" distL="114300" distR="114300" simplePos="0" relativeHeight="251670528" behindDoc="0" locked="0" layoutInCell="1" allowOverlap="1" wp14:anchorId="6712AADF" wp14:editId="6712AAE0">
            <wp:simplePos x="0" y="0"/>
            <wp:positionH relativeFrom="column">
              <wp:posOffset>2171700</wp:posOffset>
            </wp:positionH>
            <wp:positionV relativeFrom="paragraph">
              <wp:posOffset>55880</wp:posOffset>
            </wp:positionV>
            <wp:extent cx="2082800" cy="1473200"/>
            <wp:effectExtent l="0" t="0" r="0" b="0"/>
            <wp:wrapNone/>
            <wp:docPr id="21" name="Picture 21" descr="Dirty s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irty sink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center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  <w:r>
        <w:rPr>
          <w:rFonts w:ascii="Arial" w:hAnsi="Arial" w:cs="Arial"/>
          <w:b/>
          <w:bCs/>
          <w:noProof/>
          <w:color w:val="000000"/>
          <w:sz w:val="23"/>
          <w:szCs w:val="23"/>
          <w:u w:val="single"/>
          <w:lang w:eastAsia="en-GB"/>
        </w:rPr>
        <w:drawing>
          <wp:anchor distT="0" distB="0" distL="114300" distR="114300" simplePos="0" relativeHeight="251678720" behindDoc="0" locked="0" layoutInCell="1" allowOverlap="1" wp14:anchorId="6712AAE1" wp14:editId="6712AAE2">
            <wp:simplePos x="0" y="0"/>
            <wp:positionH relativeFrom="column">
              <wp:posOffset>5665470</wp:posOffset>
            </wp:positionH>
            <wp:positionV relativeFrom="paragraph">
              <wp:posOffset>105410</wp:posOffset>
            </wp:positionV>
            <wp:extent cx="228600" cy="228600"/>
            <wp:effectExtent l="0" t="0" r="0" b="0"/>
            <wp:wrapNone/>
            <wp:docPr id="20" name="Picture 20" descr="MCj0432537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MCj04325370000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000000"/>
          <w:sz w:val="23"/>
          <w:szCs w:val="23"/>
          <w:u w:val="single"/>
          <w:lang w:eastAsia="en-GB"/>
        </w:rPr>
        <w:drawing>
          <wp:anchor distT="0" distB="0" distL="114300" distR="114300" simplePos="0" relativeHeight="251677696" behindDoc="0" locked="0" layoutInCell="1" allowOverlap="1" wp14:anchorId="6712AAE3" wp14:editId="6712AAE4">
            <wp:simplePos x="0" y="0"/>
            <wp:positionH relativeFrom="column">
              <wp:posOffset>3829050</wp:posOffset>
            </wp:positionH>
            <wp:positionV relativeFrom="paragraph">
              <wp:posOffset>15875</wp:posOffset>
            </wp:positionV>
            <wp:extent cx="228600" cy="228600"/>
            <wp:effectExtent l="0" t="0" r="0" b="0"/>
            <wp:wrapNone/>
            <wp:docPr id="19" name="Picture 19" descr="MCj0432537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Cj04325370000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000000"/>
          <w:sz w:val="23"/>
          <w:szCs w:val="23"/>
          <w:u w:val="single"/>
          <w:lang w:eastAsia="en-GB"/>
        </w:rPr>
        <w:drawing>
          <wp:anchor distT="0" distB="0" distL="114300" distR="114300" simplePos="0" relativeHeight="251676672" behindDoc="0" locked="0" layoutInCell="1" allowOverlap="1" wp14:anchorId="6712AAE5" wp14:editId="6712AAE6">
            <wp:simplePos x="0" y="0"/>
            <wp:positionH relativeFrom="column">
              <wp:posOffset>1647825</wp:posOffset>
            </wp:positionH>
            <wp:positionV relativeFrom="paragraph">
              <wp:posOffset>15875</wp:posOffset>
            </wp:positionV>
            <wp:extent cx="228600" cy="228600"/>
            <wp:effectExtent l="0" t="0" r="0" b="0"/>
            <wp:wrapNone/>
            <wp:docPr id="18" name="Picture 18" descr="MCj0432537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Cj04325370000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5D4" w:rsidRPr="00B435D4" w:rsidRDefault="002F0BDA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  <w:r>
        <w:rPr>
          <w:rFonts w:ascii="Arial" w:hAnsi="Arial" w:cs="Arial"/>
          <w:noProof/>
          <w:sz w:val="22"/>
          <w:szCs w:val="20"/>
          <w:lang w:val="en-US"/>
        </w:rPr>
        <w:pict w14:anchorId="6712AAE7">
          <v:shape id="_x0000_s1061" type="#_x0000_t75" style="position:absolute;left:0;text-align:left;margin-left:225.3pt;margin-top:11.1pt;width:107.35pt;height:125.6pt;z-index:251673600">
            <v:imagedata r:id="rId21" o:title=""/>
          </v:shape>
          <o:OLEObject Type="Embed" ProgID="MSPhotoEd.3" ShapeID="_x0000_s1061" DrawAspect="Content" ObjectID="_1675762065" r:id="rId22"/>
        </w:pict>
      </w:r>
      <w:r>
        <w:rPr>
          <w:rFonts w:ascii="Arial" w:hAnsi="Arial" w:cs="Arial"/>
          <w:noProof/>
          <w:sz w:val="22"/>
          <w:szCs w:val="20"/>
          <w:lang w:val="en-US"/>
        </w:rPr>
        <w:pict w14:anchorId="6712AAE8">
          <v:shape id="_x0000_s1060" type="#_x0000_t75" style="position:absolute;left:0;text-align:left;margin-left:21.25pt;margin-top:11.1pt;width:167.75pt;height:125.6pt;z-index:251672576">
            <v:imagedata r:id="rId23" o:title=""/>
          </v:shape>
          <o:OLEObject Type="Embed" ProgID="MSPhotoEd.3" ShapeID="_x0000_s1060" DrawAspect="Content" ObjectID="_1675762066" r:id="rId24"/>
        </w:pict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center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center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  <w:r>
        <w:rPr>
          <w:rFonts w:ascii="Arial" w:hAnsi="Arial" w:cs="Arial"/>
          <w:noProof/>
          <w:sz w:val="22"/>
          <w:szCs w:val="20"/>
          <w:lang w:eastAsia="en-GB"/>
        </w:rPr>
        <mc:AlternateContent>
          <mc:Choice Requires="wpc">
            <w:drawing>
              <wp:anchor distT="0" distB="0" distL="114300" distR="114300" simplePos="0" relativeHeight="251674624" behindDoc="0" locked="0" layoutInCell="1" allowOverlap="1" wp14:anchorId="6712AAE9" wp14:editId="6712AAEA">
                <wp:simplePos x="0" y="0"/>
                <wp:positionH relativeFrom="column">
                  <wp:posOffset>3886200</wp:posOffset>
                </wp:positionH>
                <wp:positionV relativeFrom="paragraph">
                  <wp:posOffset>160655</wp:posOffset>
                </wp:positionV>
                <wp:extent cx="304800" cy="304800"/>
                <wp:effectExtent l="0" t="8255" r="0" b="1270"/>
                <wp:wrapNone/>
                <wp:docPr id="17" name="Canvas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1" name="Freeform 40"/>
                        <wps:cNvSpPr>
                          <a:spLocks/>
                        </wps:cNvSpPr>
                        <wps:spPr bwMode="auto">
                          <a:xfrm>
                            <a:off x="5670" y="6533"/>
                            <a:ext cx="239461" cy="251314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4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52110" cy="263510"/>
                          </a:xfrm>
                          <a:custGeom>
                            <a:avLst/>
                            <a:gdLst>
                              <a:gd name="T0" fmla="*/ 2780 w 2890"/>
                              <a:gd name="T1" fmla="*/ 5 h 3025"/>
                              <a:gd name="T2" fmla="*/ 2665 w 2890"/>
                              <a:gd name="T3" fmla="*/ 15 h 3025"/>
                              <a:gd name="T4" fmla="*/ 2464 w 2890"/>
                              <a:gd name="T5" fmla="*/ 45 h 3025"/>
                              <a:gd name="T6" fmla="*/ 2379 w 2890"/>
                              <a:gd name="T7" fmla="*/ 70 h 3025"/>
                              <a:gd name="T8" fmla="*/ 2229 w 2890"/>
                              <a:gd name="T9" fmla="*/ 130 h 3025"/>
                              <a:gd name="T10" fmla="*/ 2109 w 2890"/>
                              <a:gd name="T11" fmla="*/ 205 h 3025"/>
                              <a:gd name="T12" fmla="*/ 2049 w 2890"/>
                              <a:gd name="T13" fmla="*/ 260 h 3025"/>
                              <a:gd name="T14" fmla="*/ 1918 w 2890"/>
                              <a:gd name="T15" fmla="*/ 395 h 3025"/>
                              <a:gd name="T16" fmla="*/ 1848 w 2890"/>
                              <a:gd name="T17" fmla="*/ 480 h 3025"/>
                              <a:gd name="T18" fmla="*/ 1678 w 2890"/>
                              <a:gd name="T19" fmla="*/ 715 h 3025"/>
                              <a:gd name="T20" fmla="*/ 1448 w 2890"/>
                              <a:gd name="T21" fmla="*/ 1050 h 3025"/>
                              <a:gd name="T22" fmla="*/ 997 w 2890"/>
                              <a:gd name="T23" fmla="*/ 1745 h 3025"/>
                              <a:gd name="T24" fmla="*/ 831 w 2890"/>
                              <a:gd name="T25" fmla="*/ 2000 h 3025"/>
                              <a:gd name="T26" fmla="*/ 746 w 2890"/>
                              <a:gd name="T27" fmla="*/ 2120 h 3025"/>
                              <a:gd name="T28" fmla="*/ 696 w 2890"/>
                              <a:gd name="T29" fmla="*/ 2000 h 3025"/>
                              <a:gd name="T30" fmla="*/ 646 w 2890"/>
                              <a:gd name="T31" fmla="*/ 1865 h 3025"/>
                              <a:gd name="T32" fmla="*/ 611 w 2890"/>
                              <a:gd name="T33" fmla="*/ 1785 h 3025"/>
                              <a:gd name="T34" fmla="*/ 571 w 2890"/>
                              <a:gd name="T35" fmla="*/ 1735 h 3025"/>
                              <a:gd name="T36" fmla="*/ 546 w 2890"/>
                              <a:gd name="T37" fmla="*/ 1715 h 3025"/>
                              <a:gd name="T38" fmla="*/ 491 w 2890"/>
                              <a:gd name="T39" fmla="*/ 1695 h 3025"/>
                              <a:gd name="T40" fmla="*/ 456 w 2890"/>
                              <a:gd name="T41" fmla="*/ 1690 h 3025"/>
                              <a:gd name="T42" fmla="*/ 381 w 2890"/>
                              <a:gd name="T43" fmla="*/ 1700 h 3025"/>
                              <a:gd name="T44" fmla="*/ 306 w 2890"/>
                              <a:gd name="T45" fmla="*/ 1720 h 3025"/>
                              <a:gd name="T46" fmla="*/ 235 w 2890"/>
                              <a:gd name="T47" fmla="*/ 1750 h 3025"/>
                              <a:gd name="T48" fmla="*/ 160 w 2890"/>
                              <a:gd name="T49" fmla="*/ 1800 h 3025"/>
                              <a:gd name="T50" fmla="*/ 90 w 2890"/>
                              <a:gd name="T51" fmla="*/ 1855 h 3025"/>
                              <a:gd name="T52" fmla="*/ 40 w 2890"/>
                              <a:gd name="T53" fmla="*/ 1920 h 3025"/>
                              <a:gd name="T54" fmla="*/ 10 w 2890"/>
                              <a:gd name="T55" fmla="*/ 1990 h 3025"/>
                              <a:gd name="T56" fmla="*/ 0 w 2890"/>
                              <a:gd name="T57" fmla="*/ 2060 h 3025"/>
                              <a:gd name="T58" fmla="*/ 0 w 2890"/>
                              <a:gd name="T59" fmla="*/ 2090 h 3025"/>
                              <a:gd name="T60" fmla="*/ 30 w 2890"/>
                              <a:gd name="T61" fmla="*/ 2225 h 3025"/>
                              <a:gd name="T62" fmla="*/ 60 w 2890"/>
                              <a:gd name="T63" fmla="*/ 2350 h 3025"/>
                              <a:gd name="T64" fmla="*/ 70 w 2890"/>
                              <a:gd name="T65" fmla="*/ 2380 h 3025"/>
                              <a:gd name="T66" fmla="*/ 120 w 2890"/>
                              <a:gd name="T67" fmla="*/ 2555 h 3025"/>
                              <a:gd name="T68" fmla="*/ 165 w 2890"/>
                              <a:gd name="T69" fmla="*/ 2685 h 3025"/>
                              <a:gd name="T70" fmla="*/ 235 w 2890"/>
                              <a:gd name="T71" fmla="*/ 2830 h 3025"/>
                              <a:gd name="T72" fmla="*/ 255 w 2890"/>
                              <a:gd name="T73" fmla="*/ 2865 h 3025"/>
                              <a:gd name="T74" fmla="*/ 331 w 2890"/>
                              <a:gd name="T75" fmla="*/ 2940 h 3025"/>
                              <a:gd name="T76" fmla="*/ 406 w 2890"/>
                              <a:gd name="T77" fmla="*/ 2990 h 3025"/>
                              <a:gd name="T78" fmla="*/ 446 w 2890"/>
                              <a:gd name="T79" fmla="*/ 3005 h 3025"/>
                              <a:gd name="T80" fmla="*/ 546 w 2890"/>
                              <a:gd name="T81" fmla="*/ 3025 h 3025"/>
                              <a:gd name="T82" fmla="*/ 601 w 2890"/>
                              <a:gd name="T83" fmla="*/ 3025 h 3025"/>
                              <a:gd name="T84" fmla="*/ 731 w 2890"/>
                              <a:gd name="T85" fmla="*/ 3010 h 3025"/>
                              <a:gd name="T86" fmla="*/ 846 w 2890"/>
                              <a:gd name="T87" fmla="*/ 2955 h 3025"/>
                              <a:gd name="T88" fmla="*/ 947 w 2890"/>
                              <a:gd name="T89" fmla="*/ 2860 h 3025"/>
                              <a:gd name="T90" fmla="*/ 1027 w 2890"/>
                              <a:gd name="T91" fmla="*/ 2735 h 3025"/>
                              <a:gd name="T92" fmla="*/ 1092 w 2890"/>
                              <a:gd name="T93" fmla="*/ 2605 h 3025"/>
                              <a:gd name="T94" fmla="*/ 1282 w 2890"/>
                              <a:gd name="T95" fmla="*/ 2290 h 3025"/>
                              <a:gd name="T96" fmla="*/ 1693 w 2890"/>
                              <a:gd name="T97" fmla="*/ 1665 h 3025"/>
                              <a:gd name="T98" fmla="*/ 1908 w 2890"/>
                              <a:gd name="T99" fmla="*/ 1360 h 3025"/>
                              <a:gd name="T100" fmla="*/ 2369 w 2890"/>
                              <a:gd name="T101" fmla="*/ 765 h 3025"/>
                              <a:gd name="T102" fmla="*/ 2865 w 2890"/>
                              <a:gd name="T103" fmla="*/ 190 h 3025"/>
                              <a:gd name="T104" fmla="*/ 2830 w 2890"/>
                              <a:gd name="T105" fmla="*/ 0 h 3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890" h="3025">
                                <a:moveTo>
                                  <a:pt x="2830" y="0"/>
                                </a:moveTo>
                                <a:lnTo>
                                  <a:pt x="2780" y="5"/>
                                </a:lnTo>
                                <a:lnTo>
                                  <a:pt x="2780" y="5"/>
                                </a:lnTo>
                                <a:lnTo>
                                  <a:pt x="2665" y="15"/>
                                </a:lnTo>
                                <a:lnTo>
                                  <a:pt x="2559" y="30"/>
                                </a:lnTo>
                                <a:lnTo>
                                  <a:pt x="2464" y="45"/>
                                </a:lnTo>
                                <a:lnTo>
                                  <a:pt x="2379" y="70"/>
                                </a:lnTo>
                                <a:lnTo>
                                  <a:pt x="2379" y="70"/>
                                </a:lnTo>
                                <a:lnTo>
                                  <a:pt x="2299" y="95"/>
                                </a:lnTo>
                                <a:lnTo>
                                  <a:pt x="2229" y="130"/>
                                </a:lnTo>
                                <a:lnTo>
                                  <a:pt x="2164" y="165"/>
                                </a:lnTo>
                                <a:lnTo>
                                  <a:pt x="2109" y="205"/>
                                </a:lnTo>
                                <a:lnTo>
                                  <a:pt x="2109" y="205"/>
                                </a:lnTo>
                                <a:lnTo>
                                  <a:pt x="2049" y="260"/>
                                </a:lnTo>
                                <a:lnTo>
                                  <a:pt x="1983" y="325"/>
                                </a:lnTo>
                                <a:lnTo>
                                  <a:pt x="1918" y="395"/>
                                </a:lnTo>
                                <a:lnTo>
                                  <a:pt x="1848" y="480"/>
                                </a:lnTo>
                                <a:lnTo>
                                  <a:pt x="1848" y="480"/>
                                </a:lnTo>
                                <a:lnTo>
                                  <a:pt x="1773" y="585"/>
                                </a:lnTo>
                                <a:lnTo>
                                  <a:pt x="1678" y="715"/>
                                </a:lnTo>
                                <a:lnTo>
                                  <a:pt x="1448" y="1050"/>
                                </a:lnTo>
                                <a:lnTo>
                                  <a:pt x="1448" y="1050"/>
                                </a:lnTo>
                                <a:lnTo>
                                  <a:pt x="1242" y="1365"/>
                                </a:lnTo>
                                <a:lnTo>
                                  <a:pt x="997" y="1745"/>
                                </a:lnTo>
                                <a:lnTo>
                                  <a:pt x="997" y="1745"/>
                                </a:lnTo>
                                <a:lnTo>
                                  <a:pt x="831" y="2000"/>
                                </a:lnTo>
                                <a:lnTo>
                                  <a:pt x="746" y="2120"/>
                                </a:lnTo>
                                <a:lnTo>
                                  <a:pt x="746" y="2120"/>
                                </a:lnTo>
                                <a:lnTo>
                                  <a:pt x="726" y="2075"/>
                                </a:lnTo>
                                <a:lnTo>
                                  <a:pt x="696" y="2000"/>
                                </a:lnTo>
                                <a:lnTo>
                                  <a:pt x="696" y="2000"/>
                                </a:lnTo>
                                <a:lnTo>
                                  <a:pt x="646" y="1865"/>
                                </a:lnTo>
                                <a:lnTo>
                                  <a:pt x="646" y="1865"/>
                                </a:lnTo>
                                <a:lnTo>
                                  <a:pt x="611" y="1785"/>
                                </a:lnTo>
                                <a:lnTo>
                                  <a:pt x="591" y="1755"/>
                                </a:lnTo>
                                <a:lnTo>
                                  <a:pt x="571" y="1735"/>
                                </a:lnTo>
                                <a:lnTo>
                                  <a:pt x="571" y="1735"/>
                                </a:lnTo>
                                <a:lnTo>
                                  <a:pt x="546" y="1715"/>
                                </a:lnTo>
                                <a:lnTo>
                                  <a:pt x="521" y="1705"/>
                                </a:lnTo>
                                <a:lnTo>
                                  <a:pt x="491" y="1695"/>
                                </a:lnTo>
                                <a:lnTo>
                                  <a:pt x="456" y="1690"/>
                                </a:lnTo>
                                <a:lnTo>
                                  <a:pt x="456" y="1690"/>
                                </a:lnTo>
                                <a:lnTo>
                                  <a:pt x="421" y="1695"/>
                                </a:lnTo>
                                <a:lnTo>
                                  <a:pt x="381" y="1700"/>
                                </a:lnTo>
                                <a:lnTo>
                                  <a:pt x="346" y="1705"/>
                                </a:lnTo>
                                <a:lnTo>
                                  <a:pt x="306" y="1720"/>
                                </a:lnTo>
                                <a:lnTo>
                                  <a:pt x="270" y="1735"/>
                                </a:lnTo>
                                <a:lnTo>
                                  <a:pt x="235" y="1750"/>
                                </a:lnTo>
                                <a:lnTo>
                                  <a:pt x="160" y="1800"/>
                                </a:lnTo>
                                <a:lnTo>
                                  <a:pt x="160" y="1800"/>
                                </a:lnTo>
                                <a:lnTo>
                                  <a:pt x="120" y="1825"/>
                                </a:lnTo>
                                <a:lnTo>
                                  <a:pt x="90" y="1855"/>
                                </a:lnTo>
                                <a:lnTo>
                                  <a:pt x="60" y="1890"/>
                                </a:lnTo>
                                <a:lnTo>
                                  <a:pt x="40" y="1920"/>
                                </a:lnTo>
                                <a:lnTo>
                                  <a:pt x="20" y="1955"/>
                                </a:lnTo>
                                <a:lnTo>
                                  <a:pt x="10" y="1990"/>
                                </a:lnTo>
                                <a:lnTo>
                                  <a:pt x="0" y="2025"/>
                                </a:lnTo>
                                <a:lnTo>
                                  <a:pt x="0" y="2060"/>
                                </a:lnTo>
                                <a:lnTo>
                                  <a:pt x="0" y="2060"/>
                                </a:lnTo>
                                <a:lnTo>
                                  <a:pt x="0" y="2090"/>
                                </a:lnTo>
                                <a:lnTo>
                                  <a:pt x="10" y="2140"/>
                                </a:lnTo>
                                <a:lnTo>
                                  <a:pt x="30" y="2225"/>
                                </a:lnTo>
                                <a:lnTo>
                                  <a:pt x="60" y="2350"/>
                                </a:lnTo>
                                <a:lnTo>
                                  <a:pt x="60" y="2350"/>
                                </a:lnTo>
                                <a:lnTo>
                                  <a:pt x="70" y="2385"/>
                                </a:lnTo>
                                <a:lnTo>
                                  <a:pt x="70" y="2380"/>
                                </a:lnTo>
                                <a:lnTo>
                                  <a:pt x="70" y="2380"/>
                                </a:lnTo>
                                <a:lnTo>
                                  <a:pt x="120" y="2555"/>
                                </a:lnTo>
                                <a:lnTo>
                                  <a:pt x="165" y="2685"/>
                                </a:lnTo>
                                <a:lnTo>
                                  <a:pt x="165" y="2685"/>
                                </a:lnTo>
                                <a:lnTo>
                                  <a:pt x="210" y="2785"/>
                                </a:lnTo>
                                <a:lnTo>
                                  <a:pt x="235" y="2830"/>
                                </a:lnTo>
                                <a:lnTo>
                                  <a:pt x="255" y="2865"/>
                                </a:lnTo>
                                <a:lnTo>
                                  <a:pt x="255" y="2865"/>
                                </a:lnTo>
                                <a:lnTo>
                                  <a:pt x="291" y="2910"/>
                                </a:lnTo>
                                <a:lnTo>
                                  <a:pt x="331" y="2940"/>
                                </a:lnTo>
                                <a:lnTo>
                                  <a:pt x="366" y="2970"/>
                                </a:lnTo>
                                <a:lnTo>
                                  <a:pt x="406" y="2990"/>
                                </a:lnTo>
                                <a:lnTo>
                                  <a:pt x="406" y="2990"/>
                                </a:lnTo>
                                <a:lnTo>
                                  <a:pt x="446" y="3005"/>
                                </a:lnTo>
                                <a:lnTo>
                                  <a:pt x="496" y="3020"/>
                                </a:lnTo>
                                <a:lnTo>
                                  <a:pt x="546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66" y="3025"/>
                                </a:lnTo>
                                <a:lnTo>
                                  <a:pt x="731" y="3010"/>
                                </a:lnTo>
                                <a:lnTo>
                                  <a:pt x="791" y="2985"/>
                                </a:lnTo>
                                <a:lnTo>
                                  <a:pt x="846" y="2955"/>
                                </a:lnTo>
                                <a:lnTo>
                                  <a:pt x="897" y="2910"/>
                                </a:lnTo>
                                <a:lnTo>
                                  <a:pt x="947" y="2860"/>
                                </a:lnTo>
                                <a:lnTo>
                                  <a:pt x="987" y="2800"/>
                                </a:lnTo>
                                <a:lnTo>
                                  <a:pt x="1027" y="2735"/>
                                </a:lnTo>
                                <a:lnTo>
                                  <a:pt x="1027" y="2735"/>
                                </a:lnTo>
                                <a:lnTo>
                                  <a:pt x="1092" y="2605"/>
                                </a:lnTo>
                                <a:lnTo>
                                  <a:pt x="1092" y="2605"/>
                                </a:lnTo>
                                <a:lnTo>
                                  <a:pt x="1282" y="2290"/>
                                </a:lnTo>
                                <a:lnTo>
                                  <a:pt x="1483" y="1975"/>
                                </a:lnTo>
                                <a:lnTo>
                                  <a:pt x="1693" y="1665"/>
                                </a:lnTo>
                                <a:lnTo>
                                  <a:pt x="1908" y="1360"/>
                                </a:lnTo>
                                <a:lnTo>
                                  <a:pt x="1908" y="1360"/>
                                </a:lnTo>
                                <a:lnTo>
                                  <a:pt x="2134" y="1060"/>
                                </a:lnTo>
                                <a:lnTo>
                                  <a:pt x="2369" y="765"/>
                                </a:lnTo>
                                <a:lnTo>
                                  <a:pt x="2615" y="475"/>
                                </a:lnTo>
                                <a:lnTo>
                                  <a:pt x="2865" y="190"/>
                                </a:lnTo>
                                <a:lnTo>
                                  <a:pt x="2890" y="155"/>
                                </a:lnTo>
                                <a:lnTo>
                                  <a:pt x="2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42"/>
                        <wps:cNvSpPr>
                          <a:spLocks/>
                        </wps:cNvSpPr>
                        <wps:spPr bwMode="auto">
                          <a:xfrm>
                            <a:off x="5670" y="6533"/>
                            <a:ext cx="239461" cy="251314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5416" cy="238770"/>
                          </a:xfrm>
                          <a:custGeom>
                            <a:avLst/>
                            <a:gdLst>
                              <a:gd name="T0" fmla="*/ 1663 w 2580"/>
                              <a:gd name="T1" fmla="*/ 1130 h 2740"/>
                              <a:gd name="T2" fmla="*/ 1232 w 2580"/>
                              <a:gd name="T3" fmla="*/ 1750 h 2740"/>
                              <a:gd name="T4" fmla="*/ 837 w 2580"/>
                              <a:gd name="T5" fmla="*/ 2385 h 2740"/>
                              <a:gd name="T6" fmla="*/ 767 w 2580"/>
                              <a:gd name="T7" fmla="*/ 2520 h 2740"/>
                              <a:gd name="T8" fmla="*/ 737 w 2580"/>
                              <a:gd name="T9" fmla="*/ 2575 h 2740"/>
                              <a:gd name="T10" fmla="*/ 676 w 2580"/>
                              <a:gd name="T11" fmla="*/ 2655 h 2740"/>
                              <a:gd name="T12" fmla="*/ 596 w 2580"/>
                              <a:gd name="T13" fmla="*/ 2710 h 2740"/>
                              <a:gd name="T14" fmla="*/ 511 w 2580"/>
                              <a:gd name="T15" fmla="*/ 2735 h 2740"/>
                              <a:gd name="T16" fmla="*/ 466 w 2580"/>
                              <a:gd name="T17" fmla="*/ 2740 h 2740"/>
                              <a:gd name="T18" fmla="*/ 386 w 2580"/>
                              <a:gd name="T19" fmla="*/ 2735 h 2740"/>
                              <a:gd name="T20" fmla="*/ 326 w 2580"/>
                              <a:gd name="T21" fmla="*/ 2715 h 2740"/>
                              <a:gd name="T22" fmla="*/ 306 w 2580"/>
                              <a:gd name="T23" fmla="*/ 2705 h 2740"/>
                              <a:gd name="T24" fmla="*/ 256 w 2580"/>
                              <a:gd name="T25" fmla="*/ 2660 h 2740"/>
                              <a:gd name="T26" fmla="*/ 236 w 2580"/>
                              <a:gd name="T27" fmla="*/ 2635 h 2740"/>
                              <a:gd name="T28" fmla="*/ 161 w 2580"/>
                              <a:gd name="T29" fmla="*/ 2485 h 2740"/>
                              <a:gd name="T30" fmla="*/ 115 w 2580"/>
                              <a:gd name="T31" fmla="*/ 2365 h 2740"/>
                              <a:gd name="T32" fmla="*/ 65 w 2580"/>
                              <a:gd name="T33" fmla="*/ 2190 h 2740"/>
                              <a:gd name="T34" fmla="*/ 60 w 2580"/>
                              <a:gd name="T35" fmla="*/ 2165 h 2740"/>
                              <a:gd name="T36" fmla="*/ 30 w 2580"/>
                              <a:gd name="T37" fmla="*/ 2050 h 2740"/>
                              <a:gd name="T38" fmla="*/ 5 w 2580"/>
                              <a:gd name="T39" fmla="*/ 1930 h 2740"/>
                              <a:gd name="T40" fmla="*/ 0 w 2580"/>
                              <a:gd name="T41" fmla="*/ 1910 h 2740"/>
                              <a:gd name="T42" fmla="*/ 5 w 2580"/>
                              <a:gd name="T43" fmla="*/ 1870 h 2740"/>
                              <a:gd name="T44" fmla="*/ 60 w 2580"/>
                              <a:gd name="T45" fmla="*/ 1795 h 2740"/>
                              <a:gd name="T46" fmla="*/ 105 w 2580"/>
                              <a:gd name="T47" fmla="*/ 1760 h 2740"/>
                              <a:gd name="T48" fmla="*/ 216 w 2580"/>
                              <a:gd name="T49" fmla="*/ 1700 h 2740"/>
                              <a:gd name="T50" fmla="*/ 321 w 2580"/>
                              <a:gd name="T51" fmla="*/ 1680 h 2740"/>
                              <a:gd name="T52" fmla="*/ 336 w 2580"/>
                              <a:gd name="T53" fmla="*/ 1680 h 2740"/>
                              <a:gd name="T54" fmla="*/ 341 w 2580"/>
                              <a:gd name="T55" fmla="*/ 1685 h 2740"/>
                              <a:gd name="T56" fmla="*/ 386 w 2580"/>
                              <a:gd name="T57" fmla="*/ 1765 h 2740"/>
                              <a:gd name="T58" fmla="*/ 431 w 2580"/>
                              <a:gd name="T59" fmla="*/ 1895 h 2740"/>
                              <a:gd name="T60" fmla="*/ 471 w 2580"/>
                              <a:gd name="T61" fmla="*/ 1995 h 2740"/>
                              <a:gd name="T62" fmla="*/ 511 w 2580"/>
                              <a:gd name="T63" fmla="*/ 2070 h 2740"/>
                              <a:gd name="T64" fmla="*/ 556 w 2580"/>
                              <a:gd name="T65" fmla="*/ 2115 h 2740"/>
                              <a:gd name="T66" fmla="*/ 611 w 2580"/>
                              <a:gd name="T67" fmla="*/ 2130 h 2740"/>
                              <a:gd name="T68" fmla="*/ 626 w 2580"/>
                              <a:gd name="T69" fmla="*/ 2130 h 2740"/>
                              <a:gd name="T70" fmla="*/ 671 w 2580"/>
                              <a:gd name="T71" fmla="*/ 2105 h 2740"/>
                              <a:gd name="T72" fmla="*/ 747 w 2580"/>
                              <a:gd name="T73" fmla="*/ 2020 h 2740"/>
                              <a:gd name="T74" fmla="*/ 882 w 2580"/>
                              <a:gd name="T75" fmla="*/ 1820 h 2740"/>
                              <a:gd name="T76" fmla="*/ 982 w 2580"/>
                              <a:gd name="T77" fmla="*/ 1670 h 2740"/>
                              <a:gd name="T78" fmla="*/ 1428 w 2580"/>
                              <a:gd name="T79" fmla="*/ 980 h 2740"/>
                              <a:gd name="T80" fmla="*/ 1658 w 2580"/>
                              <a:gd name="T81" fmla="*/ 645 h 2740"/>
                              <a:gd name="T82" fmla="*/ 1823 w 2580"/>
                              <a:gd name="T83" fmla="*/ 415 h 2740"/>
                              <a:gd name="T84" fmla="*/ 1888 w 2580"/>
                              <a:gd name="T85" fmla="*/ 340 h 2740"/>
                              <a:gd name="T86" fmla="*/ 2004 w 2580"/>
                              <a:gd name="T87" fmla="*/ 210 h 2740"/>
                              <a:gd name="T88" fmla="*/ 2059 w 2580"/>
                              <a:gd name="T89" fmla="*/ 160 h 2740"/>
                              <a:gd name="T90" fmla="*/ 2159 w 2580"/>
                              <a:gd name="T91" fmla="*/ 100 h 2740"/>
                              <a:gd name="T92" fmla="*/ 2284 w 2580"/>
                              <a:gd name="T93" fmla="*/ 50 h 2740"/>
                              <a:gd name="T94" fmla="*/ 2349 w 2580"/>
                              <a:gd name="T95" fmla="*/ 35 h 2740"/>
                              <a:gd name="T96" fmla="*/ 2495 w 2580"/>
                              <a:gd name="T97" fmla="*/ 10 h 2740"/>
                              <a:gd name="T98" fmla="*/ 2580 w 2580"/>
                              <a:gd name="T99" fmla="*/ 0 h 2740"/>
                              <a:gd name="T100" fmla="*/ 2109 w 2580"/>
                              <a:gd name="T101" fmla="*/ 555 h 2740"/>
                              <a:gd name="T102" fmla="*/ 1663 w 2580"/>
                              <a:gd name="T103" fmla="*/ 1130 h 2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2580" h="2740">
                                <a:moveTo>
                                  <a:pt x="1663" y="1130"/>
                                </a:moveTo>
                                <a:lnTo>
                                  <a:pt x="1663" y="1130"/>
                                </a:lnTo>
                                <a:lnTo>
                                  <a:pt x="1443" y="1440"/>
                                </a:lnTo>
                                <a:lnTo>
                                  <a:pt x="1232" y="1750"/>
                                </a:lnTo>
                                <a:lnTo>
                                  <a:pt x="1032" y="2065"/>
                                </a:lnTo>
                                <a:lnTo>
                                  <a:pt x="837" y="2385"/>
                                </a:lnTo>
                                <a:lnTo>
                                  <a:pt x="837" y="2385"/>
                                </a:lnTo>
                                <a:lnTo>
                                  <a:pt x="767" y="2520"/>
                                </a:lnTo>
                                <a:lnTo>
                                  <a:pt x="767" y="2520"/>
                                </a:lnTo>
                                <a:lnTo>
                                  <a:pt x="737" y="2575"/>
                                </a:lnTo>
                                <a:lnTo>
                                  <a:pt x="706" y="2620"/>
                                </a:lnTo>
                                <a:lnTo>
                                  <a:pt x="676" y="2655"/>
                                </a:lnTo>
                                <a:lnTo>
                                  <a:pt x="636" y="2685"/>
                                </a:lnTo>
                                <a:lnTo>
                                  <a:pt x="596" y="2710"/>
                                </a:lnTo>
                                <a:lnTo>
                                  <a:pt x="556" y="2725"/>
                                </a:lnTo>
                                <a:lnTo>
                                  <a:pt x="511" y="2735"/>
                                </a:lnTo>
                                <a:lnTo>
                                  <a:pt x="466" y="2740"/>
                                </a:lnTo>
                                <a:lnTo>
                                  <a:pt x="466" y="2740"/>
                                </a:lnTo>
                                <a:lnTo>
                                  <a:pt x="426" y="2740"/>
                                </a:lnTo>
                                <a:lnTo>
                                  <a:pt x="386" y="2735"/>
                                </a:lnTo>
                                <a:lnTo>
                                  <a:pt x="356" y="2725"/>
                                </a:lnTo>
                                <a:lnTo>
                                  <a:pt x="326" y="2715"/>
                                </a:lnTo>
                                <a:lnTo>
                                  <a:pt x="326" y="2715"/>
                                </a:lnTo>
                                <a:lnTo>
                                  <a:pt x="306" y="2705"/>
                                </a:lnTo>
                                <a:lnTo>
                                  <a:pt x="281" y="2685"/>
                                </a:lnTo>
                                <a:lnTo>
                                  <a:pt x="256" y="2660"/>
                                </a:lnTo>
                                <a:lnTo>
                                  <a:pt x="236" y="2635"/>
                                </a:lnTo>
                                <a:lnTo>
                                  <a:pt x="236" y="2635"/>
                                </a:lnTo>
                                <a:lnTo>
                                  <a:pt x="196" y="2570"/>
                                </a:lnTo>
                                <a:lnTo>
                                  <a:pt x="161" y="2485"/>
                                </a:lnTo>
                                <a:lnTo>
                                  <a:pt x="161" y="2485"/>
                                </a:lnTo>
                                <a:lnTo>
                                  <a:pt x="115" y="2365"/>
                                </a:lnTo>
                                <a:lnTo>
                                  <a:pt x="70" y="2195"/>
                                </a:lnTo>
                                <a:lnTo>
                                  <a:pt x="65" y="2190"/>
                                </a:lnTo>
                                <a:lnTo>
                                  <a:pt x="60" y="2170"/>
                                </a:lnTo>
                                <a:lnTo>
                                  <a:pt x="60" y="2165"/>
                                </a:lnTo>
                                <a:lnTo>
                                  <a:pt x="60" y="2165"/>
                                </a:lnTo>
                                <a:lnTo>
                                  <a:pt x="30" y="2050"/>
                                </a:lnTo>
                                <a:lnTo>
                                  <a:pt x="10" y="1970"/>
                                </a:lnTo>
                                <a:lnTo>
                                  <a:pt x="5" y="1930"/>
                                </a:lnTo>
                                <a:lnTo>
                                  <a:pt x="0" y="1910"/>
                                </a:lnTo>
                                <a:lnTo>
                                  <a:pt x="0" y="1910"/>
                                </a:lnTo>
                                <a:lnTo>
                                  <a:pt x="5" y="1890"/>
                                </a:lnTo>
                                <a:lnTo>
                                  <a:pt x="5" y="1870"/>
                                </a:lnTo>
                                <a:lnTo>
                                  <a:pt x="25" y="1835"/>
                                </a:lnTo>
                                <a:lnTo>
                                  <a:pt x="60" y="1795"/>
                                </a:lnTo>
                                <a:lnTo>
                                  <a:pt x="105" y="1760"/>
                                </a:lnTo>
                                <a:lnTo>
                                  <a:pt x="105" y="1760"/>
                                </a:lnTo>
                                <a:lnTo>
                                  <a:pt x="161" y="1725"/>
                                </a:lnTo>
                                <a:lnTo>
                                  <a:pt x="216" y="1700"/>
                                </a:lnTo>
                                <a:lnTo>
                                  <a:pt x="271" y="1685"/>
                                </a:lnTo>
                                <a:lnTo>
                                  <a:pt x="321" y="1680"/>
                                </a:lnTo>
                                <a:lnTo>
                                  <a:pt x="321" y="1680"/>
                                </a:lnTo>
                                <a:lnTo>
                                  <a:pt x="336" y="1680"/>
                                </a:lnTo>
                                <a:lnTo>
                                  <a:pt x="341" y="1685"/>
                                </a:lnTo>
                                <a:lnTo>
                                  <a:pt x="341" y="1685"/>
                                </a:lnTo>
                                <a:lnTo>
                                  <a:pt x="356" y="1700"/>
                                </a:lnTo>
                                <a:lnTo>
                                  <a:pt x="386" y="1765"/>
                                </a:lnTo>
                                <a:lnTo>
                                  <a:pt x="386" y="1765"/>
                                </a:lnTo>
                                <a:lnTo>
                                  <a:pt x="431" y="1895"/>
                                </a:lnTo>
                                <a:lnTo>
                                  <a:pt x="431" y="1895"/>
                                </a:lnTo>
                                <a:lnTo>
                                  <a:pt x="471" y="1995"/>
                                </a:lnTo>
                                <a:lnTo>
                                  <a:pt x="491" y="2035"/>
                                </a:lnTo>
                                <a:lnTo>
                                  <a:pt x="511" y="2070"/>
                                </a:lnTo>
                                <a:lnTo>
                                  <a:pt x="531" y="2095"/>
                                </a:lnTo>
                                <a:lnTo>
                                  <a:pt x="556" y="2115"/>
                                </a:lnTo>
                                <a:lnTo>
                                  <a:pt x="58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26" y="2130"/>
                                </a:lnTo>
                                <a:lnTo>
                                  <a:pt x="646" y="2125"/>
                                </a:lnTo>
                                <a:lnTo>
                                  <a:pt x="671" y="2105"/>
                                </a:lnTo>
                                <a:lnTo>
                                  <a:pt x="701" y="2075"/>
                                </a:lnTo>
                                <a:lnTo>
                                  <a:pt x="747" y="2020"/>
                                </a:lnTo>
                                <a:lnTo>
                                  <a:pt x="807" y="1935"/>
                                </a:lnTo>
                                <a:lnTo>
                                  <a:pt x="882" y="1820"/>
                                </a:lnTo>
                                <a:lnTo>
                                  <a:pt x="982" y="1670"/>
                                </a:lnTo>
                                <a:lnTo>
                                  <a:pt x="982" y="1670"/>
                                </a:lnTo>
                                <a:lnTo>
                                  <a:pt x="1222" y="1290"/>
                                </a:lnTo>
                                <a:lnTo>
                                  <a:pt x="1428" y="980"/>
                                </a:lnTo>
                                <a:lnTo>
                                  <a:pt x="1428" y="980"/>
                                </a:lnTo>
                                <a:lnTo>
                                  <a:pt x="1658" y="645"/>
                                </a:lnTo>
                                <a:lnTo>
                                  <a:pt x="1748" y="515"/>
                                </a:lnTo>
                                <a:lnTo>
                                  <a:pt x="1823" y="415"/>
                                </a:lnTo>
                                <a:lnTo>
                                  <a:pt x="1823" y="415"/>
                                </a:lnTo>
                                <a:lnTo>
                                  <a:pt x="1888" y="340"/>
                                </a:lnTo>
                                <a:lnTo>
                                  <a:pt x="1949" y="270"/>
                                </a:lnTo>
                                <a:lnTo>
                                  <a:pt x="2004" y="210"/>
                                </a:lnTo>
                                <a:lnTo>
                                  <a:pt x="2059" y="160"/>
                                </a:lnTo>
                                <a:lnTo>
                                  <a:pt x="2059" y="160"/>
                                </a:lnTo>
                                <a:lnTo>
                                  <a:pt x="2104" y="130"/>
                                </a:lnTo>
                                <a:lnTo>
                                  <a:pt x="2159" y="100"/>
                                </a:lnTo>
                                <a:lnTo>
                                  <a:pt x="2219" y="75"/>
                                </a:lnTo>
                                <a:lnTo>
                                  <a:pt x="2284" y="50"/>
                                </a:lnTo>
                                <a:lnTo>
                                  <a:pt x="2284" y="50"/>
                                </a:lnTo>
                                <a:lnTo>
                                  <a:pt x="2349" y="35"/>
                                </a:lnTo>
                                <a:lnTo>
                                  <a:pt x="2419" y="20"/>
                                </a:lnTo>
                                <a:lnTo>
                                  <a:pt x="2495" y="10"/>
                                </a:lnTo>
                                <a:lnTo>
                                  <a:pt x="2580" y="0"/>
                                </a:lnTo>
                                <a:lnTo>
                                  <a:pt x="2580" y="0"/>
                                </a:lnTo>
                                <a:lnTo>
                                  <a:pt x="2339" y="275"/>
                                </a:lnTo>
                                <a:lnTo>
                                  <a:pt x="2109" y="555"/>
                                </a:lnTo>
                                <a:lnTo>
                                  <a:pt x="1883" y="840"/>
                                </a:lnTo>
                                <a:lnTo>
                                  <a:pt x="1663" y="1130"/>
                                </a:lnTo>
                                <a:lnTo>
                                  <a:pt x="1663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44"/>
                        <wps:cNvSpPr>
                          <a:spLocks/>
                        </wps:cNvSpPr>
                        <wps:spPr bwMode="auto">
                          <a:xfrm>
                            <a:off x="25385" y="173350"/>
                            <a:ext cx="15702" cy="11760"/>
                          </a:xfrm>
                          <a:custGeom>
                            <a:avLst/>
                            <a:gdLst>
                              <a:gd name="T0" fmla="*/ 180 w 180"/>
                              <a:gd name="T1" fmla="*/ 65 h 135"/>
                              <a:gd name="T2" fmla="*/ 180 w 180"/>
                              <a:gd name="T3" fmla="*/ 65 h 135"/>
                              <a:gd name="T4" fmla="*/ 180 w 180"/>
                              <a:gd name="T5" fmla="*/ 80 h 135"/>
                              <a:gd name="T6" fmla="*/ 175 w 180"/>
                              <a:gd name="T7" fmla="*/ 95 h 135"/>
                              <a:gd name="T8" fmla="*/ 165 w 180"/>
                              <a:gd name="T9" fmla="*/ 105 h 135"/>
                              <a:gd name="T10" fmla="*/ 155 w 180"/>
                              <a:gd name="T11" fmla="*/ 115 h 135"/>
                              <a:gd name="T12" fmla="*/ 125 w 180"/>
                              <a:gd name="T13" fmla="*/ 130 h 135"/>
                              <a:gd name="T14" fmla="*/ 90 w 180"/>
                              <a:gd name="T15" fmla="*/ 135 h 135"/>
                              <a:gd name="T16" fmla="*/ 90 w 180"/>
                              <a:gd name="T17" fmla="*/ 135 h 135"/>
                              <a:gd name="T18" fmla="*/ 55 w 180"/>
                              <a:gd name="T19" fmla="*/ 130 h 135"/>
                              <a:gd name="T20" fmla="*/ 30 w 180"/>
                              <a:gd name="T21" fmla="*/ 115 h 135"/>
                              <a:gd name="T22" fmla="*/ 20 w 180"/>
                              <a:gd name="T23" fmla="*/ 105 h 135"/>
                              <a:gd name="T24" fmla="*/ 10 w 180"/>
                              <a:gd name="T25" fmla="*/ 95 h 135"/>
                              <a:gd name="T26" fmla="*/ 5 w 180"/>
                              <a:gd name="T27" fmla="*/ 80 h 135"/>
                              <a:gd name="T28" fmla="*/ 0 w 180"/>
                              <a:gd name="T29" fmla="*/ 65 h 135"/>
                              <a:gd name="T30" fmla="*/ 0 w 180"/>
                              <a:gd name="T31" fmla="*/ 65 h 135"/>
                              <a:gd name="T32" fmla="*/ 5 w 180"/>
                              <a:gd name="T33" fmla="*/ 55 h 135"/>
                              <a:gd name="T34" fmla="*/ 10 w 180"/>
                              <a:gd name="T35" fmla="*/ 40 h 135"/>
                              <a:gd name="T36" fmla="*/ 20 w 180"/>
                              <a:gd name="T37" fmla="*/ 30 h 135"/>
                              <a:gd name="T38" fmla="*/ 30 w 180"/>
                              <a:gd name="T39" fmla="*/ 20 h 135"/>
                              <a:gd name="T40" fmla="*/ 55 w 180"/>
                              <a:gd name="T41" fmla="*/ 5 h 135"/>
                              <a:gd name="T42" fmla="*/ 90 w 180"/>
                              <a:gd name="T43" fmla="*/ 0 h 135"/>
                              <a:gd name="T44" fmla="*/ 90 w 180"/>
                              <a:gd name="T45" fmla="*/ 0 h 135"/>
                              <a:gd name="T46" fmla="*/ 125 w 180"/>
                              <a:gd name="T47" fmla="*/ 5 h 135"/>
                              <a:gd name="T48" fmla="*/ 155 w 180"/>
                              <a:gd name="T49" fmla="*/ 20 h 135"/>
                              <a:gd name="T50" fmla="*/ 165 w 180"/>
                              <a:gd name="T51" fmla="*/ 30 h 135"/>
                              <a:gd name="T52" fmla="*/ 175 w 180"/>
                              <a:gd name="T53" fmla="*/ 40 h 135"/>
                              <a:gd name="T54" fmla="*/ 180 w 180"/>
                              <a:gd name="T55" fmla="*/ 55 h 135"/>
                              <a:gd name="T56" fmla="*/ 180 w 180"/>
                              <a:gd name="T57" fmla="*/ 65 h 135"/>
                              <a:gd name="T58" fmla="*/ 180 w 180"/>
                              <a:gd name="T59" fmla="*/ 6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180" h="135">
                                <a:moveTo>
                                  <a:pt x="180" y="65"/>
                                </a:moveTo>
                                <a:lnTo>
                                  <a:pt x="180" y="65"/>
                                </a:lnTo>
                                <a:lnTo>
                                  <a:pt x="180" y="80"/>
                                </a:lnTo>
                                <a:lnTo>
                                  <a:pt x="175" y="95"/>
                                </a:lnTo>
                                <a:lnTo>
                                  <a:pt x="165" y="105"/>
                                </a:lnTo>
                                <a:lnTo>
                                  <a:pt x="155" y="115"/>
                                </a:lnTo>
                                <a:lnTo>
                                  <a:pt x="125" y="130"/>
                                </a:lnTo>
                                <a:lnTo>
                                  <a:pt x="90" y="135"/>
                                </a:lnTo>
                                <a:lnTo>
                                  <a:pt x="90" y="135"/>
                                </a:lnTo>
                                <a:lnTo>
                                  <a:pt x="55" y="130"/>
                                </a:lnTo>
                                <a:lnTo>
                                  <a:pt x="30" y="115"/>
                                </a:lnTo>
                                <a:lnTo>
                                  <a:pt x="20" y="105"/>
                                </a:lnTo>
                                <a:lnTo>
                                  <a:pt x="10" y="95"/>
                                </a:lnTo>
                                <a:lnTo>
                                  <a:pt x="5" y="80"/>
                                </a:lnTo>
                                <a:lnTo>
                                  <a:pt x="0" y="65"/>
                                </a:lnTo>
                                <a:lnTo>
                                  <a:pt x="0" y="65"/>
                                </a:lnTo>
                                <a:lnTo>
                                  <a:pt x="5" y="55"/>
                                </a:lnTo>
                                <a:lnTo>
                                  <a:pt x="10" y="40"/>
                                </a:lnTo>
                                <a:lnTo>
                                  <a:pt x="20" y="30"/>
                                </a:lnTo>
                                <a:lnTo>
                                  <a:pt x="30" y="20"/>
                                </a:lnTo>
                                <a:lnTo>
                                  <a:pt x="55" y="5"/>
                                </a:lnTo>
                                <a:lnTo>
                                  <a:pt x="90" y="0"/>
                                </a:lnTo>
                                <a:lnTo>
                                  <a:pt x="90" y="0"/>
                                </a:lnTo>
                                <a:lnTo>
                                  <a:pt x="125" y="5"/>
                                </a:lnTo>
                                <a:lnTo>
                                  <a:pt x="155" y="20"/>
                                </a:lnTo>
                                <a:lnTo>
                                  <a:pt x="165" y="30"/>
                                </a:lnTo>
                                <a:lnTo>
                                  <a:pt x="175" y="40"/>
                                </a:lnTo>
                                <a:lnTo>
                                  <a:pt x="180" y="55"/>
                                </a:lnTo>
                                <a:lnTo>
                                  <a:pt x="180" y="65"/>
                                </a:lnTo>
                                <a:lnTo>
                                  <a:pt x="180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45"/>
                        <wps:cNvSpPr>
                          <a:spLocks/>
                        </wps:cNvSpPr>
                        <wps:spPr bwMode="auto">
                          <a:xfrm>
                            <a:off x="34545" y="188594"/>
                            <a:ext cx="7415" cy="6969"/>
                          </a:xfrm>
                          <a:custGeom>
                            <a:avLst/>
                            <a:gdLst>
                              <a:gd name="T0" fmla="*/ 85 w 85"/>
                              <a:gd name="T1" fmla="*/ 40 h 80"/>
                              <a:gd name="T2" fmla="*/ 85 w 85"/>
                              <a:gd name="T3" fmla="*/ 40 h 80"/>
                              <a:gd name="T4" fmla="*/ 80 w 85"/>
                              <a:gd name="T5" fmla="*/ 55 h 80"/>
                              <a:gd name="T6" fmla="*/ 70 w 85"/>
                              <a:gd name="T7" fmla="*/ 65 h 80"/>
                              <a:gd name="T8" fmla="*/ 60 w 85"/>
                              <a:gd name="T9" fmla="*/ 75 h 80"/>
                              <a:gd name="T10" fmla="*/ 40 w 85"/>
                              <a:gd name="T11" fmla="*/ 80 h 80"/>
                              <a:gd name="T12" fmla="*/ 40 w 85"/>
                              <a:gd name="T13" fmla="*/ 80 h 80"/>
                              <a:gd name="T14" fmla="*/ 25 w 85"/>
                              <a:gd name="T15" fmla="*/ 75 h 80"/>
                              <a:gd name="T16" fmla="*/ 15 w 85"/>
                              <a:gd name="T17" fmla="*/ 65 h 80"/>
                              <a:gd name="T18" fmla="*/ 5 w 85"/>
                              <a:gd name="T19" fmla="*/ 55 h 80"/>
                              <a:gd name="T20" fmla="*/ 0 w 85"/>
                              <a:gd name="T21" fmla="*/ 40 h 80"/>
                              <a:gd name="T22" fmla="*/ 0 w 85"/>
                              <a:gd name="T23" fmla="*/ 40 h 80"/>
                              <a:gd name="T24" fmla="*/ 5 w 85"/>
                              <a:gd name="T25" fmla="*/ 25 h 80"/>
                              <a:gd name="T26" fmla="*/ 15 w 85"/>
                              <a:gd name="T27" fmla="*/ 15 h 80"/>
                              <a:gd name="T28" fmla="*/ 25 w 85"/>
                              <a:gd name="T29" fmla="*/ 5 h 80"/>
                              <a:gd name="T30" fmla="*/ 40 w 85"/>
                              <a:gd name="T31" fmla="*/ 0 h 80"/>
                              <a:gd name="T32" fmla="*/ 40 w 85"/>
                              <a:gd name="T33" fmla="*/ 0 h 80"/>
                              <a:gd name="T34" fmla="*/ 60 w 85"/>
                              <a:gd name="T35" fmla="*/ 5 h 80"/>
                              <a:gd name="T36" fmla="*/ 70 w 85"/>
                              <a:gd name="T37" fmla="*/ 15 h 80"/>
                              <a:gd name="T38" fmla="*/ 80 w 85"/>
                              <a:gd name="T39" fmla="*/ 25 h 80"/>
                              <a:gd name="T40" fmla="*/ 85 w 85"/>
                              <a:gd name="T41" fmla="*/ 40 h 80"/>
                              <a:gd name="T42" fmla="*/ 85 w 85"/>
                              <a:gd name="T43" fmla="*/ 40 h 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85" h="80">
                                <a:moveTo>
                                  <a:pt x="85" y="40"/>
                                </a:moveTo>
                                <a:lnTo>
                                  <a:pt x="85" y="40"/>
                                </a:lnTo>
                                <a:lnTo>
                                  <a:pt x="80" y="55"/>
                                </a:lnTo>
                                <a:lnTo>
                                  <a:pt x="70" y="65"/>
                                </a:lnTo>
                                <a:lnTo>
                                  <a:pt x="60" y="75"/>
                                </a:lnTo>
                                <a:lnTo>
                                  <a:pt x="40" y="80"/>
                                </a:lnTo>
                                <a:lnTo>
                                  <a:pt x="40" y="80"/>
                                </a:lnTo>
                                <a:lnTo>
                                  <a:pt x="25" y="75"/>
                                </a:lnTo>
                                <a:lnTo>
                                  <a:pt x="15" y="65"/>
                                </a:lnTo>
                                <a:lnTo>
                                  <a:pt x="5" y="55"/>
                                </a:lnTo>
                                <a:lnTo>
                                  <a:pt x="0" y="40"/>
                                </a:lnTo>
                                <a:lnTo>
                                  <a:pt x="0" y="40"/>
                                </a:lnTo>
                                <a:lnTo>
                                  <a:pt x="5" y="25"/>
                                </a:lnTo>
                                <a:lnTo>
                                  <a:pt x="15" y="15"/>
                                </a:lnTo>
                                <a:lnTo>
                                  <a:pt x="25" y="5"/>
                                </a:lnTo>
                                <a:lnTo>
                                  <a:pt x="40" y="0"/>
                                </a:lnTo>
                                <a:lnTo>
                                  <a:pt x="40" y="0"/>
                                </a:lnTo>
                                <a:lnTo>
                                  <a:pt x="60" y="5"/>
                                </a:lnTo>
                                <a:lnTo>
                                  <a:pt x="70" y="15"/>
                                </a:lnTo>
                                <a:lnTo>
                                  <a:pt x="80" y="25"/>
                                </a:lnTo>
                                <a:lnTo>
                                  <a:pt x="85" y="40"/>
                                </a:lnTo>
                                <a:lnTo>
                                  <a:pt x="8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17" o:spid="_x0000_s1026" editas="canvas" style="position:absolute;margin-left:306pt;margin-top:12.65pt;width:24pt;height:24pt;z-index:251674624" coordsize="304800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">
                <v:shape id="_x0000_s1027" type="#_x0000_t75" style="position:absolute;width:304800;height:304800;visibility:visible;mso-wrap-style:square">
                  <v:fill o:detectmouseclick="t"/>
                  <v:path o:connecttype="none"/>
                </v:shape>
                <v:shape id="Freeform 40" o:spid="_x0000_s1028" style="position:absolute;left:5670;top:6533;width:239461;height:251314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wkusMA&#10;AADbAAAADwAAAGRycy9kb3ducmV2LnhtbERPS2vCQBC+F/wPywi9NZtIkZK6SlEsoRdfKeJtyI5J&#10;aHY2ZLdJ2l/fFQre5uN7zmI1mkb01LnasoIkikEQF1bXXCrIT9unFxDOI2tsLJOCH3KwWk4eFphq&#10;O/CB+qMvRQhhl6KCyvs2ldIVFRl0kW2JA3e1nUEfYFdK3eEQwk0jZ3E8lwZrDg0VtrSuqPg6fhsF&#10;zTn/KOLPw/B+3mX7rMw25vnyq9TjdHx7BeFp9HfxvzvTYX4Ct1/CA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wkusMAAADbAAAADwAAAAAAAAAAAAAAAACYAgAAZHJzL2Rv&#10;d25yZXYueG1sUEsFBgAAAAAEAAQA9QAAAIgDAAAAAA==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#df1420" stroked="f">
                  <v:path arrowok="t" o:connecttype="custom" o:connectlocs="239461,6098;196628,56186;155977,108453;137221,135457;101367,189465;84357,217341;78686,228665;72144,238683;65078,245652;56354,250007;46758,251314;42396,250878;35418,249572;32364,248701;26694,245216;21896,239554;19715,236941;14394,225181;10468,214292;6106,199483;5670,196870;436,176399;0,172914;872,168123;3053,163332;6543,158977;11777,155057;17447,151572;28875,147217;34109,146781;37598,147217;40215,148959;41088,150266;45450,158106;49375,169866;52428,176834;55918,183803;58535,185981;59407,186417;62461,183803;76069,165075;86537,148524;125444,88417;145945,59235;160339,39200;166009,31795;177000,20471;182235,16115;191831,10018;203607,5227;210586,3484;227684,871;239461,6098" o:connectangles="0,0,0,0,0,0,0,0,0,0,0,0,0,0,0,0,0,0,0,0,0,0,0,0,0,0,0,0,0,0,0,0,0,0,0,0,0,0,0,0,0,0,0,0,0,0,0,0,0,0,0,0,0"/>
                </v:shape>
                <v:shape id="Freeform 41" o:spid="_x0000_s1029" style="position:absolute;width:252110;height:263510;visibility:visible;mso-wrap-style:square;v-text-anchor:top" coordsize="2890,3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pClsEA&#10;AADbAAAADwAAAGRycy9kb3ducmV2LnhtbERPS4vCMBC+C/6HMII3TdVFul2jiCB68OALvA7NbFu2&#10;mdQm1tZfv1lY8DYf33MWq9aUoqHaFZYVTMYRCOLU6oIzBdfLdhSDcB5ZY2mZFHTkYLXs9xaYaPvk&#10;EzVnn4kQwi5BBbn3VSKlS3My6Ma2Ig7ct60N+gDrTOoanyHclHIaRXNpsODQkGNFm5zSn/PDKNjZ&#10;z1d8ux7p3s2aj+OEN+YQdUoNB+36C4Sn1r/F/+69DvOn8PdLOE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qQpbBAAAA2wAAAA8AAAAAAAAAAAAAAAAAmAIAAGRycy9kb3du&#10;cmV2LnhtbFBLBQYAAAAABAAEAPUAAACGAwAAAAA=&#10;" path="m2830,r-50,5l2780,5,2665,15,2559,30r-95,15l2379,70r,l2299,95r-70,35l2164,165r-55,40l2109,205r-60,55l1983,325r-65,70l1848,480r,l1773,585r-95,130l1448,1050r,l1242,1365,997,1745r,l831,2000r-85,120l746,2120r-20,-45l696,2000r,l646,1865r,l611,1785r-20,-30l571,1735r,l546,1715r-25,-10l491,1695r-35,-5l456,1690r-35,5l381,1700r-35,5l306,1720r-36,15l235,1750r-75,50l160,1800r-40,25l90,1855r-30,35l40,1920r-20,35l10,1990,,2025r,35l,2060r,30l10,2140r20,85l60,2350r,l70,2385r,-5l70,2380r50,175l165,2685r,l210,2785r25,45l255,2865r,l291,2910r40,30l366,2970r40,20l406,2990r40,15l496,3020r50,5l601,3025r,l666,3025r65,-15l791,2985r55,-30l897,2910r50,-50l987,2800r40,-65l1027,2735r65,-130l1092,2605r190,-315l1483,1975r210,-310l1908,1360r,l2134,1060,2369,765,2615,475,2865,190r25,-35l2830,xe" fillcolor="black" stroked="f">
                  <v:path arrowok="t" o:connecttype="custom" o:connectlocs="242514,436;232482,1307;214948,3920;207533,6098;194447,11324;183979,17858;178745,22649;167317,34409;161211,41813;146381,62284;126317,91466;86974,152008;72493,174221;65078,184675;60716,174221;56354,162462;53301,155493;49811,151137;47630,149395;42833,147653;39779,147217;33237,148088;26694,149830;20500,152444;13958,156799;7851,161590;3489,167253;872,173350;0,179448;0,182061;2617,193821;5234,204710;6106,207324;10468,222568;14394,233892;20500,246523;22245,249572;28875,256106;35418,260461;38907,261768;47630,263510;52428,263510;63769,262203;73801,257412;82612,249137;89591,238248;95261,226923;111836,199484;147689,145039;166445,118471;206660,66640;249929,16551;246876,0" o:connectangles="0,0,0,0,0,0,0,0,0,0,0,0,0,0,0,0,0,0,0,0,0,0,0,0,0,0,0,0,0,0,0,0,0,0,0,0,0,0,0,0,0,0,0,0,0,0,0,0,0,0,0,0,0"/>
                </v:shape>
                <v:shape id="Freeform 42" o:spid="_x0000_s1030" style="position:absolute;left:5670;top:6533;width:239461;height:251314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1bi8EA&#10;AADbAAAADwAAAGRycy9kb3ducmV2LnhtbERPTWvCQBC9F/wPyxS81U0jSEndBBFbelEwEXqdZsck&#10;NDsbslvd/HtXEHqbx/ucdRFMLy40us6ygtdFAoK4trrjRsGp+nh5A+E8ssbeMimYyEGRz57WmGl7&#10;5SNdSt+IGMIuQwWt90MmpatbMugWdiCO3NmOBn2EYyP1iNcYbnqZJslKGuw4NrQ40Lal+rf8Mwp2&#10;yfnze5qasqr2y/3h55BiCKlS8+eweQfhKfh/8cP9peP8Jdx/iQfI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9W4vBAAAA2wAAAA8AAAAAAAAAAAAAAAAAmAIAAGRycy9kb3du&#10;cmV2LnhtbFBLBQYAAAAABAAEAPUAAACGAwAAAAA=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green" stroked="f">
                  <v:path arrowok="t" o:connecttype="custom" o:connectlocs="239461,6098;196628,56186;155977,108453;137221,135457;101367,189465;84357,217341;78686,228665;72144,238683;65078,245652;56354,250007;46758,251314;42396,250878;35418,249572;32364,248701;26694,245216;21896,239554;19715,236941;14394,225181;10468,214292;6106,199483;5670,196870;436,176399;0,172914;872,168123;3053,163332;6543,158977;11777,155057;17447,151572;28875,147217;34109,146781;37598,147217;40215,148959;41088,150266;45450,158106;49375,169866;52428,176834;55918,183803;58535,185981;59407,186417;62461,183803;76069,165075;86537,148524;125444,88417;145945,59235;160339,39200;166009,31795;177000,20471;182235,16115;191831,10018;203607,5227;210586,3484;227684,871;239461,6098" o:connectangles="0,0,0,0,0,0,0,0,0,0,0,0,0,0,0,0,0,0,0,0,0,0,0,0,0,0,0,0,0,0,0,0,0,0,0,0,0,0,0,0,0,0,0,0,0,0,0,0,0,0,0,0,0"/>
                </v:shape>
                <v:shape id="Freeform 43" o:spid="_x0000_s1031" style="position:absolute;width:225416;height:238770;visibility:visible;mso-wrap-style:square;v-text-anchor:top" coordsize="2580,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zRWMAA&#10;AADbAAAADwAAAGRycy9kb3ducmV2LnhtbERP20oDMRB9F/yHMIJvNluVImvTIoIgiGAvHzBsppvU&#10;ZLIkY3fr1xtB8G0O5zrL9RSDOlEuPrGB+awBRdwl67k3sN+93DyAKoJsMSQmA2cqsF5dXiyxtWnk&#10;DZ220qsawqVFA05kaLUunaOIZZYG4sodUo4oFeZe24xjDY9B3zbNQkf0XBscDvTsqPvcfkUDY9gt&#10;PiSdh3fxx+98twlvzs+Nub6anh5BCU3yL/5zv9o6/x5+f6kH6NU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EzRWMAAAADbAAAADwAAAAAAAAAAAAAAAACYAgAAZHJzL2Rvd25y&#10;ZXYueG1sUEsFBgAAAAAEAAQA9QAAAIUDAAAAAA==&#10;" path="m1663,1130r,l1443,1440r-211,310l1032,2065,837,2385r,l767,2520r,l737,2575r-31,45l676,2655r-40,30l596,2710r-40,15l511,2735r-45,5l466,2740r-40,l386,2735r-30,-10l326,2715r,l306,2705r-25,-20l256,2660r-20,-25l236,2635r-40,-65l161,2485r,l115,2365,70,2195r-5,-5l60,2170r,-5l60,2165,30,2050,10,1970,5,1930,,1910r,l5,1890r,-20l25,1835r35,-40l105,1760r,l161,1725r55,-25l271,1685r50,-5l321,1680r15,l341,1685r,l356,1700r30,65l386,1765r45,130l431,1895r40,100l491,2035r20,35l531,2095r25,20l581,2130r30,l611,2130r15,l646,2125r25,-20l701,2075r46,-55l807,1935r75,-115l982,1670r,l1222,1290,1428,980r,l1658,645r90,-130l1823,415r,l1888,340r61,-70l2004,210r55,-50l2059,160r45,-30l2159,100r60,-25l2284,50r,l2349,35r70,-15l2495,10,2580,r,l2339,275,2109,555,1883,840r-220,290l1663,1130xe" fillcolor="lime" stroked="f">
                  <v:path arrowok="t" o:connecttype="custom" o:connectlocs="145297,98471;107641,152499;73129,207834;67013,219599;64392,224392;59062,231363;52073,236156;44646,238334;40715,238770;33725,238334;28483,236591;26735,235720;22367,231799;20619,229620;14067,216549;10048,206092;5679,190842;5242,188663;2621,178642;437,168185;0,166442;437,162956;5242,156420;9174,153371;18872,148142;28046,146399;29357,146399;29793,146835;33725,153806;37657,165135;41152,173849;44646,180385;48578,184306;53383,185613;54694,185613;58626,183435;65266,176028;77061,158599;85798,145528;124765,85399;144860,56207;159276,36164;164956,29628;175091,18300;179896,13943;188633,8714;199554,4357;205233,3050;217990,871;225416,0;184264,48364;145297,98471" o:connectangles="0,0,0,0,0,0,0,0,0,0,0,0,0,0,0,0,0,0,0,0,0,0,0,0,0,0,0,0,0,0,0,0,0,0,0,0,0,0,0,0,0,0,0,0,0,0,0,0,0,0,0,0"/>
                </v:shape>
                <v:shape id="Freeform 44" o:spid="_x0000_s1032" style="position:absolute;left:25385;top:173350;width:15702;height:11760;visibility:visible;mso-wrap-style:square;v-text-anchor:top" coordsize="18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DXHcAA&#10;AADbAAAADwAAAGRycy9kb3ducmV2LnhtbERPS2rDMBDdF3oHMYHuatmBhOJGNiUm0EW9cJoDDNb4&#10;Q6yRsFTbvX1VKHQ3j/edU7mZSSw0+9GygixJQRC3Vo/cK7h9Xp5fQPiArHGyTAq+yUNZPD6cMNd2&#10;5YaWa+hFDGGfo4IhBJdL6duBDPrEOuLIdXY2GCKce6lnXGO4meQ+TY/S4MixYUBH54Ha+/XLKKia&#10;6qNunKuzrVq7cM+Ww7HulHrabW+vIAJt4V/8537Xcf4Bfn+JB8ji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NDXHcAAAADbAAAADwAAAAAAAAAAAAAAAACYAgAAZHJzL2Rvd25y&#10;ZXYueG1sUEsFBgAAAAAEAAQA9QAAAIUDAAAAAA==&#10;" path="m180,65r,l180,80r-5,15l165,105r-10,10l125,130r-35,5l90,135,55,130,30,115,20,105,10,95,5,80,,65r,l5,55,10,40,20,30,30,20,55,5,90,r,l125,5r30,15l165,30r10,10l180,55r,10l180,65xe" fillcolor="#f83f29" stroked="f">
                  <v:path arrowok="t" o:connecttype="custom" o:connectlocs="15702,5662;15702,5662;15702,6969;15266,8276;14394,9147;13521,10018;10904,11324;7851,11760;7851,11760;4798,11324;2617,10018;1745,9147;872,8276;436,6969;0,5662;0,5662;436,4791;872,3484;1745,2613;2617,1742;4798,436;7851,0;7851,0;10904,436;13521,1742;14394,2613;15266,3484;15702,4791;15702,5662;15702,5662" o:connectangles="0,0,0,0,0,0,0,0,0,0,0,0,0,0,0,0,0,0,0,0,0,0,0,0,0,0,0,0,0,0"/>
                </v:shape>
                <v:shape id="Freeform 45" o:spid="_x0000_s1033" style="position:absolute;left:34545;top:188594;width:7415;height:6969;visibility:visible;mso-wrap-style:square;v-text-anchor:top" coordsize="85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UedMIA&#10;AADbAAAADwAAAGRycy9kb3ducmV2LnhtbERPS2rDMBDdF3IHMYXsGtkJmOBGCaal4EUbiNsDDNbE&#10;MrVGjqXabk9fBQLZzeN9Z3eYbSdGGnzrWEG6SkAQ10633Cj4+nx72oLwAVlj55gU/JKHw37xsMNc&#10;u4lPNFahETGEfY4KTAh9LqWvDVn0K9cTR+7sBoshwqGResAphttOrpMkkxZbjg0Ge3oxVH9XP1bB&#10;R8Wb4nR8X1/S82uRbqnM/F+p1PJxLp5BBJrDXXxzlzrOz+D6SzxA7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BR50wgAAANsAAAAPAAAAAAAAAAAAAAAAAJgCAABkcnMvZG93&#10;bnJldi54bWxQSwUGAAAAAAQABAD1AAAAhwMAAAAA&#10;" path="m85,40r,l80,55,70,65,60,75,40,80r,l25,75,15,65,5,55,,40r,l5,25,15,15,25,5,40,r,l60,5,70,15,80,25r5,15l85,40xe" fillcolor="#f83f29" stroked="f">
                  <v:path arrowok="t" o:connecttype="custom" o:connectlocs="7415,3485;7415,3485;6979,4791;6106,5662;5234,6533;3489,6969;3489,6969;2181,6533;1309,5662;436,4791;0,3485;0,3485;436,2178;1309,1307;2181,436;3489,0;3489,0;5234,436;6106,1307;6979,2178;7415,3485;7415,3485" o:connectangles="0,0,0,0,0,0,0,0,0,0,0,0,0,0,0,0,0,0,0,0,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2"/>
          <w:szCs w:val="20"/>
          <w:lang w:eastAsia="en-GB"/>
        </w:rPr>
        <mc:AlternateContent>
          <mc:Choice Requires="wpc">
            <w:drawing>
              <wp:anchor distT="0" distB="0" distL="114300" distR="114300" simplePos="0" relativeHeight="251675648" behindDoc="0" locked="0" layoutInCell="1" allowOverlap="1" wp14:anchorId="6712AAEB" wp14:editId="6712AAEC">
                <wp:simplePos x="0" y="0"/>
                <wp:positionH relativeFrom="column">
                  <wp:posOffset>2095500</wp:posOffset>
                </wp:positionH>
                <wp:positionV relativeFrom="paragraph">
                  <wp:posOffset>154305</wp:posOffset>
                </wp:positionV>
                <wp:extent cx="304800" cy="304800"/>
                <wp:effectExtent l="0" t="1905" r="0" b="0"/>
                <wp:wrapNone/>
                <wp:docPr id="10" name="Canvas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" name="Freeform 48"/>
                        <wps:cNvSpPr>
                          <a:spLocks/>
                        </wps:cNvSpPr>
                        <wps:spPr bwMode="auto">
                          <a:xfrm>
                            <a:off x="5670" y="6533"/>
                            <a:ext cx="239461" cy="251314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4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52110" cy="263510"/>
                          </a:xfrm>
                          <a:custGeom>
                            <a:avLst/>
                            <a:gdLst>
                              <a:gd name="T0" fmla="*/ 2780 w 2890"/>
                              <a:gd name="T1" fmla="*/ 5 h 3025"/>
                              <a:gd name="T2" fmla="*/ 2665 w 2890"/>
                              <a:gd name="T3" fmla="*/ 15 h 3025"/>
                              <a:gd name="T4" fmla="*/ 2464 w 2890"/>
                              <a:gd name="T5" fmla="*/ 45 h 3025"/>
                              <a:gd name="T6" fmla="*/ 2379 w 2890"/>
                              <a:gd name="T7" fmla="*/ 70 h 3025"/>
                              <a:gd name="T8" fmla="*/ 2229 w 2890"/>
                              <a:gd name="T9" fmla="*/ 130 h 3025"/>
                              <a:gd name="T10" fmla="*/ 2109 w 2890"/>
                              <a:gd name="T11" fmla="*/ 205 h 3025"/>
                              <a:gd name="T12" fmla="*/ 2049 w 2890"/>
                              <a:gd name="T13" fmla="*/ 260 h 3025"/>
                              <a:gd name="T14" fmla="*/ 1918 w 2890"/>
                              <a:gd name="T15" fmla="*/ 395 h 3025"/>
                              <a:gd name="T16" fmla="*/ 1848 w 2890"/>
                              <a:gd name="T17" fmla="*/ 480 h 3025"/>
                              <a:gd name="T18" fmla="*/ 1678 w 2890"/>
                              <a:gd name="T19" fmla="*/ 715 h 3025"/>
                              <a:gd name="T20" fmla="*/ 1448 w 2890"/>
                              <a:gd name="T21" fmla="*/ 1050 h 3025"/>
                              <a:gd name="T22" fmla="*/ 997 w 2890"/>
                              <a:gd name="T23" fmla="*/ 1745 h 3025"/>
                              <a:gd name="T24" fmla="*/ 831 w 2890"/>
                              <a:gd name="T25" fmla="*/ 2000 h 3025"/>
                              <a:gd name="T26" fmla="*/ 746 w 2890"/>
                              <a:gd name="T27" fmla="*/ 2120 h 3025"/>
                              <a:gd name="T28" fmla="*/ 696 w 2890"/>
                              <a:gd name="T29" fmla="*/ 2000 h 3025"/>
                              <a:gd name="T30" fmla="*/ 646 w 2890"/>
                              <a:gd name="T31" fmla="*/ 1865 h 3025"/>
                              <a:gd name="T32" fmla="*/ 611 w 2890"/>
                              <a:gd name="T33" fmla="*/ 1785 h 3025"/>
                              <a:gd name="T34" fmla="*/ 571 w 2890"/>
                              <a:gd name="T35" fmla="*/ 1735 h 3025"/>
                              <a:gd name="T36" fmla="*/ 546 w 2890"/>
                              <a:gd name="T37" fmla="*/ 1715 h 3025"/>
                              <a:gd name="T38" fmla="*/ 491 w 2890"/>
                              <a:gd name="T39" fmla="*/ 1695 h 3025"/>
                              <a:gd name="T40" fmla="*/ 456 w 2890"/>
                              <a:gd name="T41" fmla="*/ 1690 h 3025"/>
                              <a:gd name="T42" fmla="*/ 381 w 2890"/>
                              <a:gd name="T43" fmla="*/ 1700 h 3025"/>
                              <a:gd name="T44" fmla="*/ 306 w 2890"/>
                              <a:gd name="T45" fmla="*/ 1720 h 3025"/>
                              <a:gd name="T46" fmla="*/ 235 w 2890"/>
                              <a:gd name="T47" fmla="*/ 1750 h 3025"/>
                              <a:gd name="T48" fmla="*/ 160 w 2890"/>
                              <a:gd name="T49" fmla="*/ 1800 h 3025"/>
                              <a:gd name="T50" fmla="*/ 90 w 2890"/>
                              <a:gd name="T51" fmla="*/ 1855 h 3025"/>
                              <a:gd name="T52" fmla="*/ 40 w 2890"/>
                              <a:gd name="T53" fmla="*/ 1920 h 3025"/>
                              <a:gd name="T54" fmla="*/ 10 w 2890"/>
                              <a:gd name="T55" fmla="*/ 1990 h 3025"/>
                              <a:gd name="T56" fmla="*/ 0 w 2890"/>
                              <a:gd name="T57" fmla="*/ 2060 h 3025"/>
                              <a:gd name="T58" fmla="*/ 0 w 2890"/>
                              <a:gd name="T59" fmla="*/ 2090 h 3025"/>
                              <a:gd name="T60" fmla="*/ 30 w 2890"/>
                              <a:gd name="T61" fmla="*/ 2225 h 3025"/>
                              <a:gd name="T62" fmla="*/ 60 w 2890"/>
                              <a:gd name="T63" fmla="*/ 2350 h 3025"/>
                              <a:gd name="T64" fmla="*/ 70 w 2890"/>
                              <a:gd name="T65" fmla="*/ 2380 h 3025"/>
                              <a:gd name="T66" fmla="*/ 120 w 2890"/>
                              <a:gd name="T67" fmla="*/ 2555 h 3025"/>
                              <a:gd name="T68" fmla="*/ 165 w 2890"/>
                              <a:gd name="T69" fmla="*/ 2685 h 3025"/>
                              <a:gd name="T70" fmla="*/ 235 w 2890"/>
                              <a:gd name="T71" fmla="*/ 2830 h 3025"/>
                              <a:gd name="T72" fmla="*/ 255 w 2890"/>
                              <a:gd name="T73" fmla="*/ 2865 h 3025"/>
                              <a:gd name="T74" fmla="*/ 331 w 2890"/>
                              <a:gd name="T75" fmla="*/ 2940 h 3025"/>
                              <a:gd name="T76" fmla="*/ 406 w 2890"/>
                              <a:gd name="T77" fmla="*/ 2990 h 3025"/>
                              <a:gd name="T78" fmla="*/ 446 w 2890"/>
                              <a:gd name="T79" fmla="*/ 3005 h 3025"/>
                              <a:gd name="T80" fmla="*/ 546 w 2890"/>
                              <a:gd name="T81" fmla="*/ 3025 h 3025"/>
                              <a:gd name="T82" fmla="*/ 601 w 2890"/>
                              <a:gd name="T83" fmla="*/ 3025 h 3025"/>
                              <a:gd name="T84" fmla="*/ 731 w 2890"/>
                              <a:gd name="T85" fmla="*/ 3010 h 3025"/>
                              <a:gd name="T86" fmla="*/ 846 w 2890"/>
                              <a:gd name="T87" fmla="*/ 2955 h 3025"/>
                              <a:gd name="T88" fmla="*/ 947 w 2890"/>
                              <a:gd name="T89" fmla="*/ 2860 h 3025"/>
                              <a:gd name="T90" fmla="*/ 1027 w 2890"/>
                              <a:gd name="T91" fmla="*/ 2735 h 3025"/>
                              <a:gd name="T92" fmla="*/ 1092 w 2890"/>
                              <a:gd name="T93" fmla="*/ 2605 h 3025"/>
                              <a:gd name="T94" fmla="*/ 1282 w 2890"/>
                              <a:gd name="T95" fmla="*/ 2290 h 3025"/>
                              <a:gd name="T96" fmla="*/ 1693 w 2890"/>
                              <a:gd name="T97" fmla="*/ 1665 h 3025"/>
                              <a:gd name="T98" fmla="*/ 1908 w 2890"/>
                              <a:gd name="T99" fmla="*/ 1360 h 3025"/>
                              <a:gd name="T100" fmla="*/ 2369 w 2890"/>
                              <a:gd name="T101" fmla="*/ 765 h 3025"/>
                              <a:gd name="T102" fmla="*/ 2865 w 2890"/>
                              <a:gd name="T103" fmla="*/ 190 h 3025"/>
                              <a:gd name="T104" fmla="*/ 2830 w 2890"/>
                              <a:gd name="T105" fmla="*/ 0 h 3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890" h="3025">
                                <a:moveTo>
                                  <a:pt x="2830" y="0"/>
                                </a:moveTo>
                                <a:lnTo>
                                  <a:pt x="2780" y="5"/>
                                </a:lnTo>
                                <a:lnTo>
                                  <a:pt x="2780" y="5"/>
                                </a:lnTo>
                                <a:lnTo>
                                  <a:pt x="2665" y="15"/>
                                </a:lnTo>
                                <a:lnTo>
                                  <a:pt x="2559" y="30"/>
                                </a:lnTo>
                                <a:lnTo>
                                  <a:pt x="2464" y="45"/>
                                </a:lnTo>
                                <a:lnTo>
                                  <a:pt x="2379" y="70"/>
                                </a:lnTo>
                                <a:lnTo>
                                  <a:pt x="2379" y="70"/>
                                </a:lnTo>
                                <a:lnTo>
                                  <a:pt x="2299" y="95"/>
                                </a:lnTo>
                                <a:lnTo>
                                  <a:pt x="2229" y="130"/>
                                </a:lnTo>
                                <a:lnTo>
                                  <a:pt x="2164" y="165"/>
                                </a:lnTo>
                                <a:lnTo>
                                  <a:pt x="2109" y="205"/>
                                </a:lnTo>
                                <a:lnTo>
                                  <a:pt x="2109" y="205"/>
                                </a:lnTo>
                                <a:lnTo>
                                  <a:pt x="2049" y="260"/>
                                </a:lnTo>
                                <a:lnTo>
                                  <a:pt x="1983" y="325"/>
                                </a:lnTo>
                                <a:lnTo>
                                  <a:pt x="1918" y="395"/>
                                </a:lnTo>
                                <a:lnTo>
                                  <a:pt x="1848" y="480"/>
                                </a:lnTo>
                                <a:lnTo>
                                  <a:pt x="1848" y="480"/>
                                </a:lnTo>
                                <a:lnTo>
                                  <a:pt x="1773" y="585"/>
                                </a:lnTo>
                                <a:lnTo>
                                  <a:pt x="1678" y="715"/>
                                </a:lnTo>
                                <a:lnTo>
                                  <a:pt x="1448" y="1050"/>
                                </a:lnTo>
                                <a:lnTo>
                                  <a:pt x="1448" y="1050"/>
                                </a:lnTo>
                                <a:lnTo>
                                  <a:pt x="1242" y="1365"/>
                                </a:lnTo>
                                <a:lnTo>
                                  <a:pt x="997" y="1745"/>
                                </a:lnTo>
                                <a:lnTo>
                                  <a:pt x="997" y="1745"/>
                                </a:lnTo>
                                <a:lnTo>
                                  <a:pt x="831" y="2000"/>
                                </a:lnTo>
                                <a:lnTo>
                                  <a:pt x="746" y="2120"/>
                                </a:lnTo>
                                <a:lnTo>
                                  <a:pt x="746" y="2120"/>
                                </a:lnTo>
                                <a:lnTo>
                                  <a:pt x="726" y="2075"/>
                                </a:lnTo>
                                <a:lnTo>
                                  <a:pt x="696" y="2000"/>
                                </a:lnTo>
                                <a:lnTo>
                                  <a:pt x="696" y="2000"/>
                                </a:lnTo>
                                <a:lnTo>
                                  <a:pt x="646" y="1865"/>
                                </a:lnTo>
                                <a:lnTo>
                                  <a:pt x="646" y="1865"/>
                                </a:lnTo>
                                <a:lnTo>
                                  <a:pt x="611" y="1785"/>
                                </a:lnTo>
                                <a:lnTo>
                                  <a:pt x="591" y="1755"/>
                                </a:lnTo>
                                <a:lnTo>
                                  <a:pt x="571" y="1735"/>
                                </a:lnTo>
                                <a:lnTo>
                                  <a:pt x="571" y="1735"/>
                                </a:lnTo>
                                <a:lnTo>
                                  <a:pt x="546" y="1715"/>
                                </a:lnTo>
                                <a:lnTo>
                                  <a:pt x="521" y="1705"/>
                                </a:lnTo>
                                <a:lnTo>
                                  <a:pt x="491" y="1695"/>
                                </a:lnTo>
                                <a:lnTo>
                                  <a:pt x="456" y="1690"/>
                                </a:lnTo>
                                <a:lnTo>
                                  <a:pt x="456" y="1690"/>
                                </a:lnTo>
                                <a:lnTo>
                                  <a:pt x="421" y="1695"/>
                                </a:lnTo>
                                <a:lnTo>
                                  <a:pt x="381" y="1700"/>
                                </a:lnTo>
                                <a:lnTo>
                                  <a:pt x="346" y="1705"/>
                                </a:lnTo>
                                <a:lnTo>
                                  <a:pt x="306" y="1720"/>
                                </a:lnTo>
                                <a:lnTo>
                                  <a:pt x="270" y="1735"/>
                                </a:lnTo>
                                <a:lnTo>
                                  <a:pt x="235" y="1750"/>
                                </a:lnTo>
                                <a:lnTo>
                                  <a:pt x="160" y="1800"/>
                                </a:lnTo>
                                <a:lnTo>
                                  <a:pt x="160" y="1800"/>
                                </a:lnTo>
                                <a:lnTo>
                                  <a:pt x="120" y="1825"/>
                                </a:lnTo>
                                <a:lnTo>
                                  <a:pt x="90" y="1855"/>
                                </a:lnTo>
                                <a:lnTo>
                                  <a:pt x="60" y="1890"/>
                                </a:lnTo>
                                <a:lnTo>
                                  <a:pt x="40" y="1920"/>
                                </a:lnTo>
                                <a:lnTo>
                                  <a:pt x="20" y="1955"/>
                                </a:lnTo>
                                <a:lnTo>
                                  <a:pt x="10" y="1990"/>
                                </a:lnTo>
                                <a:lnTo>
                                  <a:pt x="0" y="2025"/>
                                </a:lnTo>
                                <a:lnTo>
                                  <a:pt x="0" y="2060"/>
                                </a:lnTo>
                                <a:lnTo>
                                  <a:pt x="0" y="2060"/>
                                </a:lnTo>
                                <a:lnTo>
                                  <a:pt x="0" y="2090"/>
                                </a:lnTo>
                                <a:lnTo>
                                  <a:pt x="10" y="2140"/>
                                </a:lnTo>
                                <a:lnTo>
                                  <a:pt x="30" y="2225"/>
                                </a:lnTo>
                                <a:lnTo>
                                  <a:pt x="60" y="2350"/>
                                </a:lnTo>
                                <a:lnTo>
                                  <a:pt x="60" y="2350"/>
                                </a:lnTo>
                                <a:lnTo>
                                  <a:pt x="70" y="2385"/>
                                </a:lnTo>
                                <a:lnTo>
                                  <a:pt x="70" y="2380"/>
                                </a:lnTo>
                                <a:lnTo>
                                  <a:pt x="70" y="2380"/>
                                </a:lnTo>
                                <a:lnTo>
                                  <a:pt x="120" y="2555"/>
                                </a:lnTo>
                                <a:lnTo>
                                  <a:pt x="165" y="2685"/>
                                </a:lnTo>
                                <a:lnTo>
                                  <a:pt x="165" y="2685"/>
                                </a:lnTo>
                                <a:lnTo>
                                  <a:pt x="210" y="2785"/>
                                </a:lnTo>
                                <a:lnTo>
                                  <a:pt x="235" y="2830"/>
                                </a:lnTo>
                                <a:lnTo>
                                  <a:pt x="255" y="2865"/>
                                </a:lnTo>
                                <a:lnTo>
                                  <a:pt x="255" y="2865"/>
                                </a:lnTo>
                                <a:lnTo>
                                  <a:pt x="291" y="2910"/>
                                </a:lnTo>
                                <a:lnTo>
                                  <a:pt x="331" y="2940"/>
                                </a:lnTo>
                                <a:lnTo>
                                  <a:pt x="366" y="2970"/>
                                </a:lnTo>
                                <a:lnTo>
                                  <a:pt x="406" y="2990"/>
                                </a:lnTo>
                                <a:lnTo>
                                  <a:pt x="406" y="2990"/>
                                </a:lnTo>
                                <a:lnTo>
                                  <a:pt x="446" y="3005"/>
                                </a:lnTo>
                                <a:lnTo>
                                  <a:pt x="496" y="3020"/>
                                </a:lnTo>
                                <a:lnTo>
                                  <a:pt x="546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01" y="3025"/>
                                </a:lnTo>
                                <a:lnTo>
                                  <a:pt x="666" y="3025"/>
                                </a:lnTo>
                                <a:lnTo>
                                  <a:pt x="731" y="3010"/>
                                </a:lnTo>
                                <a:lnTo>
                                  <a:pt x="791" y="2985"/>
                                </a:lnTo>
                                <a:lnTo>
                                  <a:pt x="846" y="2955"/>
                                </a:lnTo>
                                <a:lnTo>
                                  <a:pt x="897" y="2910"/>
                                </a:lnTo>
                                <a:lnTo>
                                  <a:pt x="947" y="2860"/>
                                </a:lnTo>
                                <a:lnTo>
                                  <a:pt x="987" y="2800"/>
                                </a:lnTo>
                                <a:lnTo>
                                  <a:pt x="1027" y="2735"/>
                                </a:lnTo>
                                <a:lnTo>
                                  <a:pt x="1027" y="2735"/>
                                </a:lnTo>
                                <a:lnTo>
                                  <a:pt x="1092" y="2605"/>
                                </a:lnTo>
                                <a:lnTo>
                                  <a:pt x="1092" y="2605"/>
                                </a:lnTo>
                                <a:lnTo>
                                  <a:pt x="1282" y="2290"/>
                                </a:lnTo>
                                <a:lnTo>
                                  <a:pt x="1483" y="1975"/>
                                </a:lnTo>
                                <a:lnTo>
                                  <a:pt x="1693" y="1665"/>
                                </a:lnTo>
                                <a:lnTo>
                                  <a:pt x="1908" y="1360"/>
                                </a:lnTo>
                                <a:lnTo>
                                  <a:pt x="1908" y="1360"/>
                                </a:lnTo>
                                <a:lnTo>
                                  <a:pt x="2134" y="1060"/>
                                </a:lnTo>
                                <a:lnTo>
                                  <a:pt x="2369" y="765"/>
                                </a:lnTo>
                                <a:lnTo>
                                  <a:pt x="2615" y="475"/>
                                </a:lnTo>
                                <a:lnTo>
                                  <a:pt x="2865" y="190"/>
                                </a:lnTo>
                                <a:lnTo>
                                  <a:pt x="2890" y="155"/>
                                </a:lnTo>
                                <a:lnTo>
                                  <a:pt x="2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50"/>
                        <wps:cNvSpPr>
                          <a:spLocks/>
                        </wps:cNvSpPr>
                        <wps:spPr bwMode="auto">
                          <a:xfrm>
                            <a:off x="5670" y="6533"/>
                            <a:ext cx="239461" cy="251314"/>
                          </a:xfrm>
                          <a:custGeom>
                            <a:avLst/>
                            <a:gdLst>
                              <a:gd name="T0" fmla="*/ 2745 w 2745"/>
                              <a:gd name="T1" fmla="*/ 70 h 2885"/>
                              <a:gd name="T2" fmla="*/ 2254 w 2745"/>
                              <a:gd name="T3" fmla="*/ 645 h 2885"/>
                              <a:gd name="T4" fmla="*/ 1788 w 2745"/>
                              <a:gd name="T5" fmla="*/ 1245 h 2885"/>
                              <a:gd name="T6" fmla="*/ 1573 w 2745"/>
                              <a:gd name="T7" fmla="*/ 1555 h 2885"/>
                              <a:gd name="T8" fmla="*/ 1162 w 2745"/>
                              <a:gd name="T9" fmla="*/ 2175 h 2885"/>
                              <a:gd name="T10" fmla="*/ 967 w 2745"/>
                              <a:gd name="T11" fmla="*/ 2495 h 2885"/>
                              <a:gd name="T12" fmla="*/ 902 w 2745"/>
                              <a:gd name="T13" fmla="*/ 2625 h 2885"/>
                              <a:gd name="T14" fmla="*/ 827 w 2745"/>
                              <a:gd name="T15" fmla="*/ 2740 h 2885"/>
                              <a:gd name="T16" fmla="*/ 746 w 2745"/>
                              <a:gd name="T17" fmla="*/ 2820 h 2885"/>
                              <a:gd name="T18" fmla="*/ 646 w 2745"/>
                              <a:gd name="T19" fmla="*/ 2870 h 2885"/>
                              <a:gd name="T20" fmla="*/ 536 w 2745"/>
                              <a:gd name="T21" fmla="*/ 2885 h 2885"/>
                              <a:gd name="T22" fmla="*/ 486 w 2745"/>
                              <a:gd name="T23" fmla="*/ 2880 h 2885"/>
                              <a:gd name="T24" fmla="*/ 406 w 2745"/>
                              <a:gd name="T25" fmla="*/ 2865 h 2885"/>
                              <a:gd name="T26" fmla="*/ 371 w 2745"/>
                              <a:gd name="T27" fmla="*/ 2855 h 2885"/>
                              <a:gd name="T28" fmla="*/ 306 w 2745"/>
                              <a:gd name="T29" fmla="*/ 2815 h 2885"/>
                              <a:gd name="T30" fmla="*/ 251 w 2745"/>
                              <a:gd name="T31" fmla="*/ 2750 h 2885"/>
                              <a:gd name="T32" fmla="*/ 226 w 2745"/>
                              <a:gd name="T33" fmla="*/ 2720 h 2885"/>
                              <a:gd name="T34" fmla="*/ 165 w 2745"/>
                              <a:gd name="T35" fmla="*/ 2585 h 2885"/>
                              <a:gd name="T36" fmla="*/ 120 w 2745"/>
                              <a:gd name="T37" fmla="*/ 2460 h 2885"/>
                              <a:gd name="T38" fmla="*/ 70 w 2745"/>
                              <a:gd name="T39" fmla="*/ 2290 h 2885"/>
                              <a:gd name="T40" fmla="*/ 65 w 2745"/>
                              <a:gd name="T41" fmla="*/ 2260 h 2885"/>
                              <a:gd name="T42" fmla="*/ 5 w 2745"/>
                              <a:gd name="T43" fmla="*/ 2025 h 2885"/>
                              <a:gd name="T44" fmla="*/ 0 w 2745"/>
                              <a:gd name="T45" fmla="*/ 1985 h 2885"/>
                              <a:gd name="T46" fmla="*/ 10 w 2745"/>
                              <a:gd name="T47" fmla="*/ 1930 h 2885"/>
                              <a:gd name="T48" fmla="*/ 35 w 2745"/>
                              <a:gd name="T49" fmla="*/ 1875 h 2885"/>
                              <a:gd name="T50" fmla="*/ 75 w 2745"/>
                              <a:gd name="T51" fmla="*/ 1825 h 2885"/>
                              <a:gd name="T52" fmla="*/ 135 w 2745"/>
                              <a:gd name="T53" fmla="*/ 1780 h 2885"/>
                              <a:gd name="T54" fmla="*/ 200 w 2745"/>
                              <a:gd name="T55" fmla="*/ 1740 h 2885"/>
                              <a:gd name="T56" fmla="*/ 331 w 2745"/>
                              <a:gd name="T57" fmla="*/ 1690 h 2885"/>
                              <a:gd name="T58" fmla="*/ 391 w 2745"/>
                              <a:gd name="T59" fmla="*/ 1685 h 2885"/>
                              <a:gd name="T60" fmla="*/ 431 w 2745"/>
                              <a:gd name="T61" fmla="*/ 1690 h 2885"/>
                              <a:gd name="T62" fmla="*/ 461 w 2745"/>
                              <a:gd name="T63" fmla="*/ 1710 h 2885"/>
                              <a:gd name="T64" fmla="*/ 471 w 2745"/>
                              <a:gd name="T65" fmla="*/ 1725 h 2885"/>
                              <a:gd name="T66" fmla="*/ 521 w 2745"/>
                              <a:gd name="T67" fmla="*/ 1815 h 2885"/>
                              <a:gd name="T68" fmla="*/ 566 w 2745"/>
                              <a:gd name="T69" fmla="*/ 1950 h 2885"/>
                              <a:gd name="T70" fmla="*/ 601 w 2745"/>
                              <a:gd name="T71" fmla="*/ 2030 h 2885"/>
                              <a:gd name="T72" fmla="*/ 641 w 2745"/>
                              <a:gd name="T73" fmla="*/ 2110 h 2885"/>
                              <a:gd name="T74" fmla="*/ 671 w 2745"/>
                              <a:gd name="T75" fmla="*/ 2135 h 2885"/>
                              <a:gd name="T76" fmla="*/ 681 w 2745"/>
                              <a:gd name="T77" fmla="*/ 2140 h 2885"/>
                              <a:gd name="T78" fmla="*/ 716 w 2745"/>
                              <a:gd name="T79" fmla="*/ 2110 h 2885"/>
                              <a:gd name="T80" fmla="*/ 872 w 2745"/>
                              <a:gd name="T81" fmla="*/ 1895 h 2885"/>
                              <a:gd name="T82" fmla="*/ 992 w 2745"/>
                              <a:gd name="T83" fmla="*/ 1705 h 2885"/>
                              <a:gd name="T84" fmla="*/ 1438 w 2745"/>
                              <a:gd name="T85" fmla="*/ 1015 h 2885"/>
                              <a:gd name="T86" fmla="*/ 1673 w 2745"/>
                              <a:gd name="T87" fmla="*/ 680 h 2885"/>
                              <a:gd name="T88" fmla="*/ 1838 w 2745"/>
                              <a:gd name="T89" fmla="*/ 450 h 2885"/>
                              <a:gd name="T90" fmla="*/ 1903 w 2745"/>
                              <a:gd name="T91" fmla="*/ 365 h 2885"/>
                              <a:gd name="T92" fmla="*/ 2029 w 2745"/>
                              <a:gd name="T93" fmla="*/ 235 h 2885"/>
                              <a:gd name="T94" fmla="*/ 2089 w 2745"/>
                              <a:gd name="T95" fmla="*/ 185 h 2885"/>
                              <a:gd name="T96" fmla="*/ 2199 w 2745"/>
                              <a:gd name="T97" fmla="*/ 115 h 2885"/>
                              <a:gd name="T98" fmla="*/ 2334 w 2745"/>
                              <a:gd name="T99" fmla="*/ 60 h 2885"/>
                              <a:gd name="T100" fmla="*/ 2414 w 2745"/>
                              <a:gd name="T101" fmla="*/ 40 h 2885"/>
                              <a:gd name="T102" fmla="*/ 2610 w 2745"/>
                              <a:gd name="T103" fmla="*/ 10 h 2885"/>
                              <a:gd name="T104" fmla="*/ 2745 w 2745"/>
                              <a:gd name="T105" fmla="*/ 70 h 28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2745" h="2885">
                                <a:moveTo>
                                  <a:pt x="2745" y="70"/>
                                </a:moveTo>
                                <a:lnTo>
                                  <a:pt x="2745" y="70"/>
                                </a:lnTo>
                                <a:lnTo>
                                  <a:pt x="2494" y="355"/>
                                </a:lnTo>
                                <a:lnTo>
                                  <a:pt x="2254" y="645"/>
                                </a:lnTo>
                                <a:lnTo>
                                  <a:pt x="2019" y="945"/>
                                </a:lnTo>
                                <a:lnTo>
                                  <a:pt x="1788" y="1245"/>
                                </a:lnTo>
                                <a:lnTo>
                                  <a:pt x="1788" y="1245"/>
                                </a:lnTo>
                                <a:lnTo>
                                  <a:pt x="1573" y="1555"/>
                                </a:lnTo>
                                <a:lnTo>
                                  <a:pt x="1362" y="1865"/>
                                </a:lnTo>
                                <a:lnTo>
                                  <a:pt x="1162" y="2175"/>
                                </a:lnTo>
                                <a:lnTo>
                                  <a:pt x="967" y="2495"/>
                                </a:lnTo>
                                <a:lnTo>
                                  <a:pt x="967" y="2495"/>
                                </a:lnTo>
                                <a:lnTo>
                                  <a:pt x="902" y="2625"/>
                                </a:lnTo>
                                <a:lnTo>
                                  <a:pt x="902" y="2625"/>
                                </a:lnTo>
                                <a:lnTo>
                                  <a:pt x="867" y="2690"/>
                                </a:lnTo>
                                <a:lnTo>
                                  <a:pt x="827" y="2740"/>
                                </a:lnTo>
                                <a:lnTo>
                                  <a:pt x="786" y="2785"/>
                                </a:lnTo>
                                <a:lnTo>
                                  <a:pt x="746" y="2820"/>
                                </a:lnTo>
                                <a:lnTo>
                                  <a:pt x="696" y="2850"/>
                                </a:lnTo>
                                <a:lnTo>
                                  <a:pt x="646" y="2870"/>
                                </a:lnTo>
                                <a:lnTo>
                                  <a:pt x="591" y="2880"/>
                                </a:lnTo>
                                <a:lnTo>
                                  <a:pt x="536" y="2885"/>
                                </a:lnTo>
                                <a:lnTo>
                                  <a:pt x="536" y="2885"/>
                                </a:lnTo>
                                <a:lnTo>
                                  <a:pt x="486" y="2880"/>
                                </a:lnTo>
                                <a:lnTo>
                                  <a:pt x="441" y="2875"/>
                                </a:lnTo>
                                <a:lnTo>
                                  <a:pt x="406" y="2865"/>
                                </a:lnTo>
                                <a:lnTo>
                                  <a:pt x="371" y="2855"/>
                                </a:lnTo>
                                <a:lnTo>
                                  <a:pt x="371" y="2855"/>
                                </a:lnTo>
                                <a:lnTo>
                                  <a:pt x="336" y="2835"/>
                                </a:lnTo>
                                <a:lnTo>
                                  <a:pt x="306" y="2815"/>
                                </a:lnTo>
                                <a:lnTo>
                                  <a:pt x="276" y="2785"/>
                                </a:lnTo>
                                <a:lnTo>
                                  <a:pt x="251" y="2750"/>
                                </a:lnTo>
                                <a:lnTo>
                                  <a:pt x="251" y="2750"/>
                                </a:lnTo>
                                <a:lnTo>
                                  <a:pt x="226" y="2720"/>
                                </a:lnTo>
                                <a:lnTo>
                                  <a:pt x="205" y="2680"/>
                                </a:lnTo>
                                <a:lnTo>
                                  <a:pt x="165" y="2585"/>
                                </a:lnTo>
                                <a:lnTo>
                                  <a:pt x="165" y="2585"/>
                                </a:lnTo>
                                <a:lnTo>
                                  <a:pt x="120" y="2460"/>
                                </a:lnTo>
                                <a:lnTo>
                                  <a:pt x="70" y="2290"/>
                                </a:lnTo>
                                <a:lnTo>
                                  <a:pt x="70" y="2290"/>
                                </a:lnTo>
                                <a:lnTo>
                                  <a:pt x="65" y="2260"/>
                                </a:lnTo>
                                <a:lnTo>
                                  <a:pt x="65" y="2260"/>
                                </a:lnTo>
                                <a:lnTo>
                                  <a:pt x="20" y="2080"/>
                                </a:lnTo>
                                <a:lnTo>
                                  <a:pt x="5" y="2025"/>
                                </a:lnTo>
                                <a:lnTo>
                                  <a:pt x="0" y="1985"/>
                                </a:lnTo>
                                <a:lnTo>
                                  <a:pt x="0" y="1985"/>
                                </a:lnTo>
                                <a:lnTo>
                                  <a:pt x="5" y="1955"/>
                                </a:lnTo>
                                <a:lnTo>
                                  <a:pt x="10" y="1930"/>
                                </a:lnTo>
                                <a:lnTo>
                                  <a:pt x="20" y="1905"/>
                                </a:lnTo>
                                <a:lnTo>
                                  <a:pt x="35" y="1875"/>
                                </a:lnTo>
                                <a:lnTo>
                                  <a:pt x="55" y="1850"/>
                                </a:lnTo>
                                <a:lnTo>
                                  <a:pt x="75" y="1825"/>
                                </a:lnTo>
                                <a:lnTo>
                                  <a:pt x="100" y="1805"/>
                                </a:lnTo>
                                <a:lnTo>
                                  <a:pt x="135" y="1780"/>
                                </a:lnTo>
                                <a:lnTo>
                                  <a:pt x="135" y="1780"/>
                                </a:lnTo>
                                <a:lnTo>
                                  <a:pt x="200" y="1740"/>
                                </a:lnTo>
                                <a:lnTo>
                                  <a:pt x="266" y="1710"/>
                                </a:lnTo>
                                <a:lnTo>
                                  <a:pt x="331" y="1690"/>
                                </a:lnTo>
                                <a:lnTo>
                                  <a:pt x="391" y="1685"/>
                                </a:lnTo>
                                <a:lnTo>
                                  <a:pt x="391" y="1685"/>
                                </a:lnTo>
                                <a:lnTo>
                                  <a:pt x="411" y="1685"/>
                                </a:lnTo>
                                <a:lnTo>
                                  <a:pt x="431" y="1690"/>
                                </a:lnTo>
                                <a:lnTo>
                                  <a:pt x="446" y="1700"/>
                                </a:lnTo>
                                <a:lnTo>
                                  <a:pt x="461" y="1710"/>
                                </a:lnTo>
                                <a:lnTo>
                                  <a:pt x="461" y="1710"/>
                                </a:lnTo>
                                <a:lnTo>
                                  <a:pt x="471" y="1725"/>
                                </a:lnTo>
                                <a:lnTo>
                                  <a:pt x="486" y="1750"/>
                                </a:lnTo>
                                <a:lnTo>
                                  <a:pt x="521" y="1815"/>
                                </a:lnTo>
                                <a:lnTo>
                                  <a:pt x="521" y="1815"/>
                                </a:lnTo>
                                <a:lnTo>
                                  <a:pt x="566" y="1950"/>
                                </a:lnTo>
                                <a:lnTo>
                                  <a:pt x="566" y="1950"/>
                                </a:lnTo>
                                <a:lnTo>
                                  <a:pt x="601" y="2030"/>
                                </a:lnTo>
                                <a:lnTo>
                                  <a:pt x="631" y="2090"/>
                                </a:lnTo>
                                <a:lnTo>
                                  <a:pt x="641" y="2110"/>
                                </a:lnTo>
                                <a:lnTo>
                                  <a:pt x="656" y="2125"/>
                                </a:lnTo>
                                <a:lnTo>
                                  <a:pt x="671" y="2135"/>
                                </a:lnTo>
                                <a:lnTo>
                                  <a:pt x="681" y="2140"/>
                                </a:lnTo>
                                <a:lnTo>
                                  <a:pt x="681" y="2140"/>
                                </a:lnTo>
                                <a:lnTo>
                                  <a:pt x="696" y="2130"/>
                                </a:lnTo>
                                <a:lnTo>
                                  <a:pt x="716" y="2110"/>
                                </a:lnTo>
                                <a:lnTo>
                                  <a:pt x="776" y="2030"/>
                                </a:lnTo>
                                <a:lnTo>
                                  <a:pt x="872" y="1895"/>
                                </a:lnTo>
                                <a:lnTo>
                                  <a:pt x="992" y="1705"/>
                                </a:lnTo>
                                <a:lnTo>
                                  <a:pt x="992" y="1705"/>
                                </a:lnTo>
                                <a:lnTo>
                                  <a:pt x="1232" y="1330"/>
                                </a:lnTo>
                                <a:lnTo>
                                  <a:pt x="1438" y="1015"/>
                                </a:lnTo>
                                <a:lnTo>
                                  <a:pt x="1438" y="1015"/>
                                </a:lnTo>
                                <a:lnTo>
                                  <a:pt x="1673" y="680"/>
                                </a:lnTo>
                                <a:lnTo>
                                  <a:pt x="1763" y="550"/>
                                </a:lnTo>
                                <a:lnTo>
                                  <a:pt x="1838" y="450"/>
                                </a:lnTo>
                                <a:lnTo>
                                  <a:pt x="1838" y="450"/>
                                </a:lnTo>
                                <a:lnTo>
                                  <a:pt x="1903" y="365"/>
                                </a:lnTo>
                                <a:lnTo>
                                  <a:pt x="1969" y="295"/>
                                </a:lnTo>
                                <a:lnTo>
                                  <a:pt x="2029" y="235"/>
                                </a:lnTo>
                                <a:lnTo>
                                  <a:pt x="2089" y="185"/>
                                </a:lnTo>
                                <a:lnTo>
                                  <a:pt x="2089" y="185"/>
                                </a:lnTo>
                                <a:lnTo>
                                  <a:pt x="2139" y="145"/>
                                </a:lnTo>
                                <a:lnTo>
                                  <a:pt x="2199" y="115"/>
                                </a:lnTo>
                                <a:lnTo>
                                  <a:pt x="2264" y="85"/>
                                </a:lnTo>
                                <a:lnTo>
                                  <a:pt x="2334" y="60"/>
                                </a:lnTo>
                                <a:lnTo>
                                  <a:pt x="2334" y="60"/>
                                </a:lnTo>
                                <a:lnTo>
                                  <a:pt x="2414" y="40"/>
                                </a:lnTo>
                                <a:lnTo>
                                  <a:pt x="2504" y="20"/>
                                </a:lnTo>
                                <a:lnTo>
                                  <a:pt x="2610" y="10"/>
                                </a:lnTo>
                                <a:lnTo>
                                  <a:pt x="2720" y="0"/>
                                </a:lnTo>
                                <a:lnTo>
                                  <a:pt x="2745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5416" cy="238770"/>
                          </a:xfrm>
                          <a:custGeom>
                            <a:avLst/>
                            <a:gdLst>
                              <a:gd name="T0" fmla="*/ 1663 w 2580"/>
                              <a:gd name="T1" fmla="*/ 1130 h 2740"/>
                              <a:gd name="T2" fmla="*/ 1232 w 2580"/>
                              <a:gd name="T3" fmla="*/ 1750 h 2740"/>
                              <a:gd name="T4" fmla="*/ 837 w 2580"/>
                              <a:gd name="T5" fmla="*/ 2385 h 2740"/>
                              <a:gd name="T6" fmla="*/ 767 w 2580"/>
                              <a:gd name="T7" fmla="*/ 2520 h 2740"/>
                              <a:gd name="T8" fmla="*/ 737 w 2580"/>
                              <a:gd name="T9" fmla="*/ 2575 h 2740"/>
                              <a:gd name="T10" fmla="*/ 676 w 2580"/>
                              <a:gd name="T11" fmla="*/ 2655 h 2740"/>
                              <a:gd name="T12" fmla="*/ 596 w 2580"/>
                              <a:gd name="T13" fmla="*/ 2710 h 2740"/>
                              <a:gd name="T14" fmla="*/ 511 w 2580"/>
                              <a:gd name="T15" fmla="*/ 2735 h 2740"/>
                              <a:gd name="T16" fmla="*/ 466 w 2580"/>
                              <a:gd name="T17" fmla="*/ 2740 h 2740"/>
                              <a:gd name="T18" fmla="*/ 386 w 2580"/>
                              <a:gd name="T19" fmla="*/ 2735 h 2740"/>
                              <a:gd name="T20" fmla="*/ 326 w 2580"/>
                              <a:gd name="T21" fmla="*/ 2715 h 2740"/>
                              <a:gd name="T22" fmla="*/ 306 w 2580"/>
                              <a:gd name="T23" fmla="*/ 2705 h 2740"/>
                              <a:gd name="T24" fmla="*/ 256 w 2580"/>
                              <a:gd name="T25" fmla="*/ 2660 h 2740"/>
                              <a:gd name="T26" fmla="*/ 236 w 2580"/>
                              <a:gd name="T27" fmla="*/ 2635 h 2740"/>
                              <a:gd name="T28" fmla="*/ 161 w 2580"/>
                              <a:gd name="T29" fmla="*/ 2485 h 2740"/>
                              <a:gd name="T30" fmla="*/ 115 w 2580"/>
                              <a:gd name="T31" fmla="*/ 2365 h 2740"/>
                              <a:gd name="T32" fmla="*/ 65 w 2580"/>
                              <a:gd name="T33" fmla="*/ 2190 h 2740"/>
                              <a:gd name="T34" fmla="*/ 60 w 2580"/>
                              <a:gd name="T35" fmla="*/ 2165 h 2740"/>
                              <a:gd name="T36" fmla="*/ 30 w 2580"/>
                              <a:gd name="T37" fmla="*/ 2050 h 2740"/>
                              <a:gd name="T38" fmla="*/ 5 w 2580"/>
                              <a:gd name="T39" fmla="*/ 1930 h 2740"/>
                              <a:gd name="T40" fmla="*/ 0 w 2580"/>
                              <a:gd name="T41" fmla="*/ 1910 h 2740"/>
                              <a:gd name="T42" fmla="*/ 5 w 2580"/>
                              <a:gd name="T43" fmla="*/ 1870 h 2740"/>
                              <a:gd name="T44" fmla="*/ 60 w 2580"/>
                              <a:gd name="T45" fmla="*/ 1795 h 2740"/>
                              <a:gd name="T46" fmla="*/ 105 w 2580"/>
                              <a:gd name="T47" fmla="*/ 1760 h 2740"/>
                              <a:gd name="T48" fmla="*/ 216 w 2580"/>
                              <a:gd name="T49" fmla="*/ 1700 h 2740"/>
                              <a:gd name="T50" fmla="*/ 321 w 2580"/>
                              <a:gd name="T51" fmla="*/ 1680 h 2740"/>
                              <a:gd name="T52" fmla="*/ 336 w 2580"/>
                              <a:gd name="T53" fmla="*/ 1680 h 2740"/>
                              <a:gd name="T54" fmla="*/ 341 w 2580"/>
                              <a:gd name="T55" fmla="*/ 1685 h 2740"/>
                              <a:gd name="T56" fmla="*/ 386 w 2580"/>
                              <a:gd name="T57" fmla="*/ 1765 h 2740"/>
                              <a:gd name="T58" fmla="*/ 431 w 2580"/>
                              <a:gd name="T59" fmla="*/ 1895 h 2740"/>
                              <a:gd name="T60" fmla="*/ 471 w 2580"/>
                              <a:gd name="T61" fmla="*/ 1995 h 2740"/>
                              <a:gd name="T62" fmla="*/ 511 w 2580"/>
                              <a:gd name="T63" fmla="*/ 2070 h 2740"/>
                              <a:gd name="T64" fmla="*/ 556 w 2580"/>
                              <a:gd name="T65" fmla="*/ 2115 h 2740"/>
                              <a:gd name="T66" fmla="*/ 611 w 2580"/>
                              <a:gd name="T67" fmla="*/ 2130 h 2740"/>
                              <a:gd name="T68" fmla="*/ 626 w 2580"/>
                              <a:gd name="T69" fmla="*/ 2130 h 2740"/>
                              <a:gd name="T70" fmla="*/ 671 w 2580"/>
                              <a:gd name="T71" fmla="*/ 2105 h 2740"/>
                              <a:gd name="T72" fmla="*/ 747 w 2580"/>
                              <a:gd name="T73" fmla="*/ 2020 h 2740"/>
                              <a:gd name="T74" fmla="*/ 882 w 2580"/>
                              <a:gd name="T75" fmla="*/ 1820 h 2740"/>
                              <a:gd name="T76" fmla="*/ 982 w 2580"/>
                              <a:gd name="T77" fmla="*/ 1670 h 2740"/>
                              <a:gd name="T78" fmla="*/ 1428 w 2580"/>
                              <a:gd name="T79" fmla="*/ 980 h 2740"/>
                              <a:gd name="T80" fmla="*/ 1658 w 2580"/>
                              <a:gd name="T81" fmla="*/ 645 h 2740"/>
                              <a:gd name="T82" fmla="*/ 1823 w 2580"/>
                              <a:gd name="T83" fmla="*/ 415 h 2740"/>
                              <a:gd name="T84" fmla="*/ 1888 w 2580"/>
                              <a:gd name="T85" fmla="*/ 340 h 2740"/>
                              <a:gd name="T86" fmla="*/ 2004 w 2580"/>
                              <a:gd name="T87" fmla="*/ 210 h 2740"/>
                              <a:gd name="T88" fmla="*/ 2059 w 2580"/>
                              <a:gd name="T89" fmla="*/ 160 h 2740"/>
                              <a:gd name="T90" fmla="*/ 2159 w 2580"/>
                              <a:gd name="T91" fmla="*/ 100 h 2740"/>
                              <a:gd name="T92" fmla="*/ 2284 w 2580"/>
                              <a:gd name="T93" fmla="*/ 50 h 2740"/>
                              <a:gd name="T94" fmla="*/ 2349 w 2580"/>
                              <a:gd name="T95" fmla="*/ 35 h 2740"/>
                              <a:gd name="T96" fmla="*/ 2495 w 2580"/>
                              <a:gd name="T97" fmla="*/ 10 h 2740"/>
                              <a:gd name="T98" fmla="*/ 2580 w 2580"/>
                              <a:gd name="T99" fmla="*/ 0 h 2740"/>
                              <a:gd name="T100" fmla="*/ 2109 w 2580"/>
                              <a:gd name="T101" fmla="*/ 555 h 2740"/>
                              <a:gd name="T102" fmla="*/ 1663 w 2580"/>
                              <a:gd name="T103" fmla="*/ 1130 h 27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2580" h="2740">
                                <a:moveTo>
                                  <a:pt x="1663" y="1130"/>
                                </a:moveTo>
                                <a:lnTo>
                                  <a:pt x="1663" y="1130"/>
                                </a:lnTo>
                                <a:lnTo>
                                  <a:pt x="1443" y="1440"/>
                                </a:lnTo>
                                <a:lnTo>
                                  <a:pt x="1232" y="1750"/>
                                </a:lnTo>
                                <a:lnTo>
                                  <a:pt x="1032" y="2065"/>
                                </a:lnTo>
                                <a:lnTo>
                                  <a:pt x="837" y="2385"/>
                                </a:lnTo>
                                <a:lnTo>
                                  <a:pt x="837" y="2385"/>
                                </a:lnTo>
                                <a:lnTo>
                                  <a:pt x="767" y="2520"/>
                                </a:lnTo>
                                <a:lnTo>
                                  <a:pt x="767" y="2520"/>
                                </a:lnTo>
                                <a:lnTo>
                                  <a:pt x="737" y="2575"/>
                                </a:lnTo>
                                <a:lnTo>
                                  <a:pt x="706" y="2620"/>
                                </a:lnTo>
                                <a:lnTo>
                                  <a:pt x="676" y="2655"/>
                                </a:lnTo>
                                <a:lnTo>
                                  <a:pt x="636" y="2685"/>
                                </a:lnTo>
                                <a:lnTo>
                                  <a:pt x="596" y="2710"/>
                                </a:lnTo>
                                <a:lnTo>
                                  <a:pt x="556" y="2725"/>
                                </a:lnTo>
                                <a:lnTo>
                                  <a:pt x="511" y="2735"/>
                                </a:lnTo>
                                <a:lnTo>
                                  <a:pt x="466" y="2740"/>
                                </a:lnTo>
                                <a:lnTo>
                                  <a:pt x="466" y="2740"/>
                                </a:lnTo>
                                <a:lnTo>
                                  <a:pt x="426" y="2740"/>
                                </a:lnTo>
                                <a:lnTo>
                                  <a:pt x="386" y="2735"/>
                                </a:lnTo>
                                <a:lnTo>
                                  <a:pt x="356" y="2725"/>
                                </a:lnTo>
                                <a:lnTo>
                                  <a:pt x="326" y="2715"/>
                                </a:lnTo>
                                <a:lnTo>
                                  <a:pt x="326" y="2715"/>
                                </a:lnTo>
                                <a:lnTo>
                                  <a:pt x="306" y="2705"/>
                                </a:lnTo>
                                <a:lnTo>
                                  <a:pt x="281" y="2685"/>
                                </a:lnTo>
                                <a:lnTo>
                                  <a:pt x="256" y="2660"/>
                                </a:lnTo>
                                <a:lnTo>
                                  <a:pt x="236" y="2635"/>
                                </a:lnTo>
                                <a:lnTo>
                                  <a:pt x="236" y="2635"/>
                                </a:lnTo>
                                <a:lnTo>
                                  <a:pt x="196" y="2570"/>
                                </a:lnTo>
                                <a:lnTo>
                                  <a:pt x="161" y="2485"/>
                                </a:lnTo>
                                <a:lnTo>
                                  <a:pt x="161" y="2485"/>
                                </a:lnTo>
                                <a:lnTo>
                                  <a:pt x="115" y="2365"/>
                                </a:lnTo>
                                <a:lnTo>
                                  <a:pt x="70" y="2195"/>
                                </a:lnTo>
                                <a:lnTo>
                                  <a:pt x="65" y="2190"/>
                                </a:lnTo>
                                <a:lnTo>
                                  <a:pt x="60" y="2170"/>
                                </a:lnTo>
                                <a:lnTo>
                                  <a:pt x="60" y="2165"/>
                                </a:lnTo>
                                <a:lnTo>
                                  <a:pt x="60" y="2165"/>
                                </a:lnTo>
                                <a:lnTo>
                                  <a:pt x="30" y="2050"/>
                                </a:lnTo>
                                <a:lnTo>
                                  <a:pt x="10" y="1970"/>
                                </a:lnTo>
                                <a:lnTo>
                                  <a:pt x="5" y="1930"/>
                                </a:lnTo>
                                <a:lnTo>
                                  <a:pt x="0" y="1910"/>
                                </a:lnTo>
                                <a:lnTo>
                                  <a:pt x="0" y="1910"/>
                                </a:lnTo>
                                <a:lnTo>
                                  <a:pt x="5" y="1890"/>
                                </a:lnTo>
                                <a:lnTo>
                                  <a:pt x="5" y="1870"/>
                                </a:lnTo>
                                <a:lnTo>
                                  <a:pt x="25" y="1835"/>
                                </a:lnTo>
                                <a:lnTo>
                                  <a:pt x="60" y="1795"/>
                                </a:lnTo>
                                <a:lnTo>
                                  <a:pt x="105" y="1760"/>
                                </a:lnTo>
                                <a:lnTo>
                                  <a:pt x="105" y="1760"/>
                                </a:lnTo>
                                <a:lnTo>
                                  <a:pt x="161" y="1725"/>
                                </a:lnTo>
                                <a:lnTo>
                                  <a:pt x="216" y="1700"/>
                                </a:lnTo>
                                <a:lnTo>
                                  <a:pt x="271" y="1685"/>
                                </a:lnTo>
                                <a:lnTo>
                                  <a:pt x="321" y="1680"/>
                                </a:lnTo>
                                <a:lnTo>
                                  <a:pt x="321" y="1680"/>
                                </a:lnTo>
                                <a:lnTo>
                                  <a:pt x="336" y="1680"/>
                                </a:lnTo>
                                <a:lnTo>
                                  <a:pt x="341" y="1685"/>
                                </a:lnTo>
                                <a:lnTo>
                                  <a:pt x="341" y="1685"/>
                                </a:lnTo>
                                <a:lnTo>
                                  <a:pt x="356" y="1700"/>
                                </a:lnTo>
                                <a:lnTo>
                                  <a:pt x="386" y="1765"/>
                                </a:lnTo>
                                <a:lnTo>
                                  <a:pt x="386" y="1765"/>
                                </a:lnTo>
                                <a:lnTo>
                                  <a:pt x="431" y="1895"/>
                                </a:lnTo>
                                <a:lnTo>
                                  <a:pt x="431" y="1895"/>
                                </a:lnTo>
                                <a:lnTo>
                                  <a:pt x="471" y="1995"/>
                                </a:lnTo>
                                <a:lnTo>
                                  <a:pt x="491" y="2035"/>
                                </a:lnTo>
                                <a:lnTo>
                                  <a:pt x="511" y="2070"/>
                                </a:lnTo>
                                <a:lnTo>
                                  <a:pt x="531" y="2095"/>
                                </a:lnTo>
                                <a:lnTo>
                                  <a:pt x="556" y="2115"/>
                                </a:lnTo>
                                <a:lnTo>
                                  <a:pt x="58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11" y="2130"/>
                                </a:lnTo>
                                <a:lnTo>
                                  <a:pt x="626" y="2130"/>
                                </a:lnTo>
                                <a:lnTo>
                                  <a:pt x="646" y="2125"/>
                                </a:lnTo>
                                <a:lnTo>
                                  <a:pt x="671" y="2105"/>
                                </a:lnTo>
                                <a:lnTo>
                                  <a:pt x="701" y="2075"/>
                                </a:lnTo>
                                <a:lnTo>
                                  <a:pt x="747" y="2020"/>
                                </a:lnTo>
                                <a:lnTo>
                                  <a:pt x="807" y="1935"/>
                                </a:lnTo>
                                <a:lnTo>
                                  <a:pt x="882" y="1820"/>
                                </a:lnTo>
                                <a:lnTo>
                                  <a:pt x="982" y="1670"/>
                                </a:lnTo>
                                <a:lnTo>
                                  <a:pt x="982" y="1670"/>
                                </a:lnTo>
                                <a:lnTo>
                                  <a:pt x="1222" y="1290"/>
                                </a:lnTo>
                                <a:lnTo>
                                  <a:pt x="1428" y="980"/>
                                </a:lnTo>
                                <a:lnTo>
                                  <a:pt x="1428" y="980"/>
                                </a:lnTo>
                                <a:lnTo>
                                  <a:pt x="1658" y="645"/>
                                </a:lnTo>
                                <a:lnTo>
                                  <a:pt x="1748" y="515"/>
                                </a:lnTo>
                                <a:lnTo>
                                  <a:pt x="1823" y="415"/>
                                </a:lnTo>
                                <a:lnTo>
                                  <a:pt x="1823" y="415"/>
                                </a:lnTo>
                                <a:lnTo>
                                  <a:pt x="1888" y="340"/>
                                </a:lnTo>
                                <a:lnTo>
                                  <a:pt x="1949" y="270"/>
                                </a:lnTo>
                                <a:lnTo>
                                  <a:pt x="2004" y="210"/>
                                </a:lnTo>
                                <a:lnTo>
                                  <a:pt x="2059" y="160"/>
                                </a:lnTo>
                                <a:lnTo>
                                  <a:pt x="2059" y="160"/>
                                </a:lnTo>
                                <a:lnTo>
                                  <a:pt x="2104" y="130"/>
                                </a:lnTo>
                                <a:lnTo>
                                  <a:pt x="2159" y="100"/>
                                </a:lnTo>
                                <a:lnTo>
                                  <a:pt x="2219" y="75"/>
                                </a:lnTo>
                                <a:lnTo>
                                  <a:pt x="2284" y="50"/>
                                </a:lnTo>
                                <a:lnTo>
                                  <a:pt x="2284" y="50"/>
                                </a:lnTo>
                                <a:lnTo>
                                  <a:pt x="2349" y="35"/>
                                </a:lnTo>
                                <a:lnTo>
                                  <a:pt x="2419" y="20"/>
                                </a:lnTo>
                                <a:lnTo>
                                  <a:pt x="2495" y="10"/>
                                </a:lnTo>
                                <a:lnTo>
                                  <a:pt x="2580" y="0"/>
                                </a:lnTo>
                                <a:lnTo>
                                  <a:pt x="2580" y="0"/>
                                </a:lnTo>
                                <a:lnTo>
                                  <a:pt x="2339" y="275"/>
                                </a:lnTo>
                                <a:lnTo>
                                  <a:pt x="2109" y="555"/>
                                </a:lnTo>
                                <a:lnTo>
                                  <a:pt x="1883" y="840"/>
                                </a:lnTo>
                                <a:lnTo>
                                  <a:pt x="1663" y="1130"/>
                                </a:lnTo>
                                <a:lnTo>
                                  <a:pt x="1663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52"/>
                        <wps:cNvSpPr>
                          <a:spLocks/>
                        </wps:cNvSpPr>
                        <wps:spPr bwMode="auto">
                          <a:xfrm>
                            <a:off x="25385" y="173350"/>
                            <a:ext cx="15702" cy="11760"/>
                          </a:xfrm>
                          <a:custGeom>
                            <a:avLst/>
                            <a:gdLst>
                              <a:gd name="T0" fmla="*/ 180 w 180"/>
                              <a:gd name="T1" fmla="*/ 65 h 135"/>
                              <a:gd name="T2" fmla="*/ 180 w 180"/>
                              <a:gd name="T3" fmla="*/ 65 h 135"/>
                              <a:gd name="T4" fmla="*/ 180 w 180"/>
                              <a:gd name="T5" fmla="*/ 80 h 135"/>
                              <a:gd name="T6" fmla="*/ 175 w 180"/>
                              <a:gd name="T7" fmla="*/ 95 h 135"/>
                              <a:gd name="T8" fmla="*/ 165 w 180"/>
                              <a:gd name="T9" fmla="*/ 105 h 135"/>
                              <a:gd name="T10" fmla="*/ 155 w 180"/>
                              <a:gd name="T11" fmla="*/ 115 h 135"/>
                              <a:gd name="T12" fmla="*/ 125 w 180"/>
                              <a:gd name="T13" fmla="*/ 130 h 135"/>
                              <a:gd name="T14" fmla="*/ 90 w 180"/>
                              <a:gd name="T15" fmla="*/ 135 h 135"/>
                              <a:gd name="T16" fmla="*/ 90 w 180"/>
                              <a:gd name="T17" fmla="*/ 135 h 135"/>
                              <a:gd name="T18" fmla="*/ 55 w 180"/>
                              <a:gd name="T19" fmla="*/ 130 h 135"/>
                              <a:gd name="T20" fmla="*/ 30 w 180"/>
                              <a:gd name="T21" fmla="*/ 115 h 135"/>
                              <a:gd name="T22" fmla="*/ 20 w 180"/>
                              <a:gd name="T23" fmla="*/ 105 h 135"/>
                              <a:gd name="T24" fmla="*/ 10 w 180"/>
                              <a:gd name="T25" fmla="*/ 95 h 135"/>
                              <a:gd name="T26" fmla="*/ 5 w 180"/>
                              <a:gd name="T27" fmla="*/ 80 h 135"/>
                              <a:gd name="T28" fmla="*/ 0 w 180"/>
                              <a:gd name="T29" fmla="*/ 65 h 135"/>
                              <a:gd name="T30" fmla="*/ 0 w 180"/>
                              <a:gd name="T31" fmla="*/ 65 h 135"/>
                              <a:gd name="T32" fmla="*/ 5 w 180"/>
                              <a:gd name="T33" fmla="*/ 55 h 135"/>
                              <a:gd name="T34" fmla="*/ 10 w 180"/>
                              <a:gd name="T35" fmla="*/ 40 h 135"/>
                              <a:gd name="T36" fmla="*/ 20 w 180"/>
                              <a:gd name="T37" fmla="*/ 30 h 135"/>
                              <a:gd name="T38" fmla="*/ 30 w 180"/>
                              <a:gd name="T39" fmla="*/ 20 h 135"/>
                              <a:gd name="T40" fmla="*/ 55 w 180"/>
                              <a:gd name="T41" fmla="*/ 5 h 135"/>
                              <a:gd name="T42" fmla="*/ 90 w 180"/>
                              <a:gd name="T43" fmla="*/ 0 h 135"/>
                              <a:gd name="T44" fmla="*/ 90 w 180"/>
                              <a:gd name="T45" fmla="*/ 0 h 135"/>
                              <a:gd name="T46" fmla="*/ 125 w 180"/>
                              <a:gd name="T47" fmla="*/ 5 h 135"/>
                              <a:gd name="T48" fmla="*/ 155 w 180"/>
                              <a:gd name="T49" fmla="*/ 20 h 135"/>
                              <a:gd name="T50" fmla="*/ 165 w 180"/>
                              <a:gd name="T51" fmla="*/ 30 h 135"/>
                              <a:gd name="T52" fmla="*/ 175 w 180"/>
                              <a:gd name="T53" fmla="*/ 40 h 135"/>
                              <a:gd name="T54" fmla="*/ 180 w 180"/>
                              <a:gd name="T55" fmla="*/ 55 h 135"/>
                              <a:gd name="T56" fmla="*/ 180 w 180"/>
                              <a:gd name="T57" fmla="*/ 65 h 135"/>
                              <a:gd name="T58" fmla="*/ 180 w 180"/>
                              <a:gd name="T59" fmla="*/ 65 h 1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</a:cxnLst>
                            <a:rect l="0" t="0" r="r" b="b"/>
                            <a:pathLst>
                              <a:path w="180" h="135">
                                <a:moveTo>
                                  <a:pt x="180" y="65"/>
                                </a:moveTo>
                                <a:lnTo>
                                  <a:pt x="180" y="65"/>
                                </a:lnTo>
                                <a:lnTo>
                                  <a:pt x="180" y="80"/>
                                </a:lnTo>
                                <a:lnTo>
                                  <a:pt x="175" y="95"/>
                                </a:lnTo>
                                <a:lnTo>
                                  <a:pt x="165" y="105"/>
                                </a:lnTo>
                                <a:lnTo>
                                  <a:pt x="155" y="115"/>
                                </a:lnTo>
                                <a:lnTo>
                                  <a:pt x="125" y="130"/>
                                </a:lnTo>
                                <a:lnTo>
                                  <a:pt x="90" y="135"/>
                                </a:lnTo>
                                <a:lnTo>
                                  <a:pt x="90" y="135"/>
                                </a:lnTo>
                                <a:lnTo>
                                  <a:pt x="55" y="130"/>
                                </a:lnTo>
                                <a:lnTo>
                                  <a:pt x="30" y="115"/>
                                </a:lnTo>
                                <a:lnTo>
                                  <a:pt x="20" y="105"/>
                                </a:lnTo>
                                <a:lnTo>
                                  <a:pt x="10" y="95"/>
                                </a:lnTo>
                                <a:lnTo>
                                  <a:pt x="5" y="80"/>
                                </a:lnTo>
                                <a:lnTo>
                                  <a:pt x="0" y="65"/>
                                </a:lnTo>
                                <a:lnTo>
                                  <a:pt x="0" y="65"/>
                                </a:lnTo>
                                <a:lnTo>
                                  <a:pt x="5" y="55"/>
                                </a:lnTo>
                                <a:lnTo>
                                  <a:pt x="10" y="40"/>
                                </a:lnTo>
                                <a:lnTo>
                                  <a:pt x="20" y="30"/>
                                </a:lnTo>
                                <a:lnTo>
                                  <a:pt x="30" y="20"/>
                                </a:lnTo>
                                <a:lnTo>
                                  <a:pt x="55" y="5"/>
                                </a:lnTo>
                                <a:lnTo>
                                  <a:pt x="90" y="0"/>
                                </a:lnTo>
                                <a:lnTo>
                                  <a:pt x="90" y="0"/>
                                </a:lnTo>
                                <a:lnTo>
                                  <a:pt x="125" y="5"/>
                                </a:lnTo>
                                <a:lnTo>
                                  <a:pt x="155" y="20"/>
                                </a:lnTo>
                                <a:lnTo>
                                  <a:pt x="165" y="30"/>
                                </a:lnTo>
                                <a:lnTo>
                                  <a:pt x="175" y="40"/>
                                </a:lnTo>
                                <a:lnTo>
                                  <a:pt x="180" y="55"/>
                                </a:lnTo>
                                <a:lnTo>
                                  <a:pt x="180" y="65"/>
                                </a:lnTo>
                                <a:lnTo>
                                  <a:pt x="180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53"/>
                        <wps:cNvSpPr>
                          <a:spLocks/>
                        </wps:cNvSpPr>
                        <wps:spPr bwMode="auto">
                          <a:xfrm>
                            <a:off x="34545" y="188594"/>
                            <a:ext cx="7415" cy="6969"/>
                          </a:xfrm>
                          <a:custGeom>
                            <a:avLst/>
                            <a:gdLst>
                              <a:gd name="T0" fmla="*/ 85 w 85"/>
                              <a:gd name="T1" fmla="*/ 40 h 80"/>
                              <a:gd name="T2" fmla="*/ 85 w 85"/>
                              <a:gd name="T3" fmla="*/ 40 h 80"/>
                              <a:gd name="T4" fmla="*/ 80 w 85"/>
                              <a:gd name="T5" fmla="*/ 55 h 80"/>
                              <a:gd name="T6" fmla="*/ 70 w 85"/>
                              <a:gd name="T7" fmla="*/ 65 h 80"/>
                              <a:gd name="T8" fmla="*/ 60 w 85"/>
                              <a:gd name="T9" fmla="*/ 75 h 80"/>
                              <a:gd name="T10" fmla="*/ 40 w 85"/>
                              <a:gd name="T11" fmla="*/ 80 h 80"/>
                              <a:gd name="T12" fmla="*/ 40 w 85"/>
                              <a:gd name="T13" fmla="*/ 80 h 80"/>
                              <a:gd name="T14" fmla="*/ 25 w 85"/>
                              <a:gd name="T15" fmla="*/ 75 h 80"/>
                              <a:gd name="T16" fmla="*/ 15 w 85"/>
                              <a:gd name="T17" fmla="*/ 65 h 80"/>
                              <a:gd name="T18" fmla="*/ 5 w 85"/>
                              <a:gd name="T19" fmla="*/ 55 h 80"/>
                              <a:gd name="T20" fmla="*/ 0 w 85"/>
                              <a:gd name="T21" fmla="*/ 40 h 80"/>
                              <a:gd name="T22" fmla="*/ 0 w 85"/>
                              <a:gd name="T23" fmla="*/ 40 h 80"/>
                              <a:gd name="T24" fmla="*/ 5 w 85"/>
                              <a:gd name="T25" fmla="*/ 25 h 80"/>
                              <a:gd name="T26" fmla="*/ 15 w 85"/>
                              <a:gd name="T27" fmla="*/ 15 h 80"/>
                              <a:gd name="T28" fmla="*/ 25 w 85"/>
                              <a:gd name="T29" fmla="*/ 5 h 80"/>
                              <a:gd name="T30" fmla="*/ 40 w 85"/>
                              <a:gd name="T31" fmla="*/ 0 h 80"/>
                              <a:gd name="T32" fmla="*/ 40 w 85"/>
                              <a:gd name="T33" fmla="*/ 0 h 80"/>
                              <a:gd name="T34" fmla="*/ 60 w 85"/>
                              <a:gd name="T35" fmla="*/ 5 h 80"/>
                              <a:gd name="T36" fmla="*/ 70 w 85"/>
                              <a:gd name="T37" fmla="*/ 15 h 80"/>
                              <a:gd name="T38" fmla="*/ 80 w 85"/>
                              <a:gd name="T39" fmla="*/ 25 h 80"/>
                              <a:gd name="T40" fmla="*/ 85 w 85"/>
                              <a:gd name="T41" fmla="*/ 40 h 80"/>
                              <a:gd name="T42" fmla="*/ 85 w 85"/>
                              <a:gd name="T43" fmla="*/ 40 h 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85" h="80">
                                <a:moveTo>
                                  <a:pt x="85" y="40"/>
                                </a:moveTo>
                                <a:lnTo>
                                  <a:pt x="85" y="40"/>
                                </a:lnTo>
                                <a:lnTo>
                                  <a:pt x="80" y="55"/>
                                </a:lnTo>
                                <a:lnTo>
                                  <a:pt x="70" y="65"/>
                                </a:lnTo>
                                <a:lnTo>
                                  <a:pt x="60" y="75"/>
                                </a:lnTo>
                                <a:lnTo>
                                  <a:pt x="40" y="80"/>
                                </a:lnTo>
                                <a:lnTo>
                                  <a:pt x="40" y="80"/>
                                </a:lnTo>
                                <a:lnTo>
                                  <a:pt x="25" y="75"/>
                                </a:lnTo>
                                <a:lnTo>
                                  <a:pt x="15" y="65"/>
                                </a:lnTo>
                                <a:lnTo>
                                  <a:pt x="5" y="55"/>
                                </a:lnTo>
                                <a:lnTo>
                                  <a:pt x="0" y="40"/>
                                </a:lnTo>
                                <a:lnTo>
                                  <a:pt x="0" y="40"/>
                                </a:lnTo>
                                <a:lnTo>
                                  <a:pt x="5" y="25"/>
                                </a:lnTo>
                                <a:lnTo>
                                  <a:pt x="15" y="15"/>
                                </a:lnTo>
                                <a:lnTo>
                                  <a:pt x="25" y="5"/>
                                </a:lnTo>
                                <a:lnTo>
                                  <a:pt x="40" y="0"/>
                                </a:lnTo>
                                <a:lnTo>
                                  <a:pt x="40" y="0"/>
                                </a:lnTo>
                                <a:lnTo>
                                  <a:pt x="60" y="5"/>
                                </a:lnTo>
                                <a:lnTo>
                                  <a:pt x="70" y="15"/>
                                </a:lnTo>
                                <a:lnTo>
                                  <a:pt x="80" y="25"/>
                                </a:lnTo>
                                <a:lnTo>
                                  <a:pt x="85" y="40"/>
                                </a:lnTo>
                                <a:lnTo>
                                  <a:pt x="85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3F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10" o:spid="_x0000_s1026" editas="canvas" style="position:absolute;margin-left:165pt;margin-top:12.15pt;width:24pt;height:24pt;z-index:251675648" coordsize="304800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">
                <v:shape id="_x0000_s1027" type="#_x0000_t75" style="position:absolute;width:304800;height:304800;visibility:visible;mso-wrap-style:square">
                  <v:fill o:detectmouseclick="t"/>
                  <v:path o:connecttype="none"/>
                </v:shape>
                <v:shape id="Freeform 48" o:spid="_x0000_s1028" style="position:absolute;left:5670;top:6533;width:239461;height:251314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+rnsUA&#10;AADaAAAADwAAAGRycy9kb3ducmV2LnhtbESPQWvCQBSE7wX/w/KE3urGEkRSVymWltCLJlrE2yP7&#10;TEKzb0N2m6T99V1B8DjMzDfMajOaRvTUudqygvksAkFcWF1zqeB4eH9agnAeWWNjmRT8koPNevKw&#10;wkTbgTPqc1+KAGGXoILK+zaR0hUVGXQz2xIH72I7gz7IrpS6wyHATSOfo2ghDdYcFipsaVtR8Z3/&#10;GAXN6fhZRF/Z8HHapfu0TN9MfP5T6nE6vr6A8DT6e/jWTrWCGK5Xwg2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T6uexQAAANoAAAAPAAAAAAAAAAAAAAAAAJgCAABkcnMv&#10;ZG93bnJldi54bWxQSwUGAAAAAAQABAD1AAAAigMAAAAA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#df1420" stroked="f">
                  <v:path arrowok="t" o:connecttype="custom" o:connectlocs="239461,6098;196628,56186;155977,108453;137221,135457;101367,189465;84357,217341;78686,228665;72144,238683;65078,245652;56354,250007;46758,251314;42396,250878;35418,249572;32364,248701;26694,245216;21896,239554;19715,236941;14394,225181;10468,214292;6106,199483;5670,196870;436,176399;0,172914;872,168123;3053,163332;6543,158977;11777,155057;17447,151572;28875,147217;34109,146781;37598,147217;40215,148959;41088,150266;45450,158106;49375,169866;52428,176834;55918,183803;58535,185981;59407,186417;62461,183803;76069,165075;86537,148524;125444,88417;145945,59235;160339,39200;166009,31795;177000,20471;182235,16115;191831,10018;203607,5227;210586,3484;227684,871;239461,6098" o:connectangles="0,0,0,0,0,0,0,0,0,0,0,0,0,0,0,0,0,0,0,0,0,0,0,0,0,0,0,0,0,0,0,0,0,0,0,0,0,0,0,0,0,0,0,0,0,0,0,0,0,0,0,0,0"/>
                </v:shape>
                <v:shape id="Freeform 49" o:spid="_x0000_s1029" style="position:absolute;width:252110;height:263510;visibility:visible;mso-wrap-style:square;v-text-anchor:top" coordsize="2890,3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7EI8QA&#10;AADaAAAADwAAAGRycy9kb3ducmV2LnhtbESPzWvCQBTE7wX/h+UJvdWN/ZA0dZUSED140Cj0+si+&#10;JsHs25hd89G/3i0Uehxm5jfMcj2YWnTUusqygvksAkGcW11xoeB82jzFIJxH1lhbJgUjOVivJg9L&#10;TLTt+Uhd5gsRIOwSVFB63yRSurwkg25mG+LgfdvWoA+yLaRusQ9wU8vnKFpIgxWHhRIbSkvKL9nN&#10;KNja95/463yg6/jSvR7mnJp9NCr1OB0+P0B4Gvx/+K+90wre4PdKuAF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OxCPEAAAA2gAAAA8AAAAAAAAAAAAAAAAAmAIAAGRycy9k&#10;b3ducmV2LnhtbFBLBQYAAAAABAAEAPUAAACJAwAAAAA=&#10;" path="m2830,r-50,5l2780,5,2665,15,2559,30r-95,15l2379,70r,l2299,95r-70,35l2164,165r-55,40l2109,205r-60,55l1983,325r-65,70l1848,480r,l1773,585r-95,130l1448,1050r,l1242,1365,997,1745r,l831,2000r-85,120l746,2120r-20,-45l696,2000r,l646,1865r,l611,1785r-20,-30l571,1735r,l546,1715r-25,-10l491,1695r-35,-5l456,1690r-35,5l381,1700r-35,5l306,1720r-36,15l235,1750r-75,50l160,1800r-40,25l90,1855r-30,35l40,1920r-20,35l10,1990,,2025r,35l,2060r,30l10,2140r20,85l60,2350r,l70,2385r,-5l70,2380r50,175l165,2685r,l210,2785r25,45l255,2865r,l291,2910r40,30l366,2970r40,20l406,2990r40,15l496,3020r50,5l601,3025r,l666,3025r65,-15l791,2985r55,-30l897,2910r50,-50l987,2800r40,-65l1027,2735r65,-130l1092,2605r190,-315l1483,1975r210,-310l1908,1360r,l2134,1060,2369,765,2615,475,2865,190r25,-35l2830,xe" fillcolor="black" stroked="f">
                  <v:path arrowok="t" o:connecttype="custom" o:connectlocs="242514,436;232482,1307;214948,3920;207533,6098;194447,11324;183979,17858;178745,22649;167317,34409;161211,41813;146381,62284;126317,91466;86974,152008;72493,174221;65078,184675;60716,174221;56354,162462;53301,155493;49811,151137;47630,149395;42833,147653;39779,147217;33237,148088;26694,149830;20500,152444;13958,156799;7851,161590;3489,167253;872,173350;0,179448;0,182061;2617,193821;5234,204710;6106,207324;10468,222568;14394,233892;20500,246523;22245,249572;28875,256106;35418,260461;38907,261768;47630,263510;52428,263510;63769,262203;73801,257412;82612,249137;89591,238248;95261,226923;111836,199484;147689,145039;166445,118471;206660,66640;249929,16551;246876,0" o:connectangles="0,0,0,0,0,0,0,0,0,0,0,0,0,0,0,0,0,0,0,0,0,0,0,0,0,0,0,0,0,0,0,0,0,0,0,0,0,0,0,0,0,0,0,0,0,0,0,0,0,0,0,0,0"/>
                </v:shape>
                <v:shape id="Freeform 50" o:spid="_x0000_s1030" style="position:absolute;left:5670;top:6533;width:239461;height:251314;visibility:visible;mso-wrap-style:square;v-text-anchor:top" coordsize="2745,2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1TO8IA&#10;AADaAAAADwAAAGRycy9kb3ducmV2LnhtbESPQWvCQBSE74L/YXmCN90YQUrqKiJaelEwEXp9zT6T&#10;0OzbkF118++7BaHHYWa+YdbbYFrxoN41lhUs5gkI4tLqhisF1+I4ewPhPLLG1jIpGMjBdjMerTHT&#10;9skXeuS+EhHCLkMFtfddJqUrazLo5rYjjt7N9gZ9lH0ldY/PCDetTJNkJQ02HBdq7GhfU/mT342C&#10;Q3L7+BqGKi+K0/J0/j6nGEKq1HQSdu8gPAX/H361P7WCFfxdiT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/VM7wgAAANoAAAAPAAAAAAAAAAAAAAAAAJgCAABkcnMvZG93&#10;bnJldi54bWxQSwUGAAAAAAQABAD1AAAAhwMAAAAA&#10;" path="m2745,70r,l2494,355,2254,645,2019,945r-231,300l1788,1245r-215,310l1362,1865r-200,310l967,2495r,l902,2625r,l867,2690r-40,50l786,2785r-40,35l696,2850r-50,20l591,2880r-55,5l536,2885r-50,-5l441,2875r-35,-10l371,2855r,l336,2835r-30,-20l276,2785r-25,-35l251,2750r-25,-30l205,2680r-40,-95l165,2585,120,2460,70,2290r,l65,2260r,l20,2080,5,2025,,1985r,l5,1955r5,-25l20,1905r15,-30l55,1850r20,-25l100,1805r35,-25l135,1780r65,-40l266,1710r65,-20l391,1685r,l411,1685r20,5l446,1700r15,10l461,1710r10,15l486,1750r35,65l521,1815r45,135l566,1950r35,80l631,2090r10,20l656,2125r15,10l681,2140r,l696,2130r20,-20l776,2030r96,-135l992,1705r,l1232,1330r206,-315l1438,1015,1673,680r90,-130l1838,450r,l1903,365r66,-70l2029,235r60,-50l2089,185r50,-40l2199,115r65,-30l2334,60r,l2414,40r90,-20l2610,10,2720,r25,70xe" fillcolor="green" stroked="f">
                  <v:path arrowok="t" o:connecttype="custom" o:connectlocs="239461,6098;196628,56186;155977,108453;137221,135457;101367,189465;84357,217341;78686,228665;72144,238683;65078,245652;56354,250007;46758,251314;42396,250878;35418,249572;32364,248701;26694,245216;21896,239554;19715,236941;14394,225181;10468,214292;6106,199483;5670,196870;436,176399;0,172914;872,168123;3053,163332;6543,158977;11777,155057;17447,151572;28875,147217;34109,146781;37598,147217;40215,148959;41088,150266;45450,158106;49375,169866;52428,176834;55918,183803;58535,185981;59407,186417;62461,183803;76069,165075;86537,148524;125444,88417;145945,59235;160339,39200;166009,31795;177000,20471;182235,16115;191831,10018;203607,5227;210586,3484;227684,871;239461,6098" o:connectangles="0,0,0,0,0,0,0,0,0,0,0,0,0,0,0,0,0,0,0,0,0,0,0,0,0,0,0,0,0,0,0,0,0,0,0,0,0,0,0,0,0,0,0,0,0,0,0,0,0,0,0,0,0"/>
                </v:shape>
                <v:shape id="Freeform 51" o:spid="_x0000_s1031" style="position:absolute;width:225416;height:238770;visibility:visible;mso-wrap-style:square;v-text-anchor:top" coordsize="2580,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GI1cEA&#10;AADaAAAADwAAAGRycy9kb3ducmV2LnhtbESP3UoDMRSE7wXfIRzBO5utQpW1aRFBEESwPw9w2Jxu&#10;UpOTJTl2tz69EQQvh5n5hlmupxjUiXLxiQ3MZw0o4i5Zz72B/e7l5gFUEWSLITEZOFOB9eryYomt&#10;TSNv6LSVXlUIlxYNOJGh1bp0jiKWWRqIq3dIOaJUmXttM44VHoO+bZqFjui5Ljgc6NlR97n9igbG&#10;sFt8SDoP7+KP3/luE96cnxtzfTU9PYISmuQ//Nd+tQbu4fdKvQF6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BiNXBAAAA2gAAAA8AAAAAAAAAAAAAAAAAmAIAAGRycy9kb3du&#10;cmV2LnhtbFBLBQYAAAAABAAEAPUAAACGAwAAAAA=&#10;" path="m1663,1130r,l1443,1440r-211,310l1032,2065,837,2385r,l767,2520r,l737,2575r-31,45l676,2655r-40,30l596,2710r-40,15l511,2735r-45,5l466,2740r-40,l386,2735r-30,-10l326,2715r,l306,2705r-25,-20l256,2660r-20,-25l236,2635r-40,-65l161,2485r,l115,2365,70,2195r-5,-5l60,2170r,-5l60,2165,30,2050,10,1970,5,1930,,1910r,l5,1890r,-20l25,1835r35,-40l105,1760r,l161,1725r55,-25l271,1685r50,-5l321,1680r15,l341,1685r,l356,1700r30,65l386,1765r45,130l431,1895r40,100l491,2035r20,35l531,2095r25,20l581,2130r30,l611,2130r15,l646,2125r25,-20l701,2075r46,-55l807,1935r75,-115l982,1670r,l1222,1290,1428,980r,l1658,645r90,-130l1823,415r,l1888,340r61,-70l2004,210r55,-50l2059,160r45,-30l2159,100r60,-25l2284,50r,l2349,35r70,-15l2495,10,2580,r,l2339,275,2109,555,1883,840r-220,290l1663,1130xe" fillcolor="lime" stroked="f">
                  <v:path arrowok="t" o:connecttype="custom" o:connectlocs="145297,98471;107641,152499;73129,207834;67013,219599;64392,224392;59062,231363;52073,236156;44646,238334;40715,238770;33725,238334;28483,236591;26735,235720;22367,231799;20619,229620;14067,216549;10048,206092;5679,190842;5242,188663;2621,178642;437,168185;0,166442;437,162956;5242,156420;9174,153371;18872,148142;28046,146399;29357,146399;29793,146835;33725,153806;37657,165135;41152,173849;44646,180385;48578,184306;53383,185613;54694,185613;58626,183435;65266,176028;77061,158599;85798,145528;124765,85399;144860,56207;159276,36164;164956,29628;175091,18300;179896,13943;188633,8714;199554,4357;205233,3050;217990,871;225416,0;184264,48364;145297,98471" o:connectangles="0,0,0,0,0,0,0,0,0,0,0,0,0,0,0,0,0,0,0,0,0,0,0,0,0,0,0,0,0,0,0,0,0,0,0,0,0,0,0,0,0,0,0,0,0,0,0,0,0,0,0,0"/>
                </v:shape>
                <v:shape id="Freeform 52" o:spid="_x0000_s1032" style="position:absolute;left:25385;top:173350;width:15702;height:11760;visibility:visible;mso-wrap-style:square;v-text-anchor:top" coordsize="180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Sv74A&#10;AADaAAAADwAAAGRycy9kb3ducmV2LnhtbERPy4rCMBTdC/5DuAOz07TCiHSMMkwRZmEXVT/g0tw+&#10;sLkJTWw7f28WgsvDee+Ps+nFSIPvLCtI1wkI4srqjhsFt+tptQPhA7LG3jIp+CcPx8NyscdM24lL&#10;Gi+hETGEfYYK2hBcJqWvWjLo19YRR662g8EQ4dBIPeAUw00vN0mylQY7jg0tOvptqbpfHkZBXubn&#10;onSuSOd8qsM9Hb+2Ra3U58f88w0i0Bze4pf7TyuIW+OVeAPk4Q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UgUr++AAAA2gAAAA8AAAAAAAAAAAAAAAAAmAIAAGRycy9kb3ducmV2&#10;LnhtbFBLBQYAAAAABAAEAPUAAACDAwAAAAA=&#10;" path="m180,65r,l180,80r-5,15l165,105r-10,10l125,130r-35,5l90,135,55,130,30,115,20,105,10,95,5,80,,65r,l5,55,10,40,20,30,30,20,55,5,90,r,l125,5r30,15l165,30r10,10l180,55r,10l180,65xe" fillcolor="#f83f29" stroked="f">
                  <v:path arrowok="t" o:connecttype="custom" o:connectlocs="15702,5662;15702,5662;15702,6969;15266,8276;14394,9147;13521,10018;10904,11324;7851,11760;7851,11760;4798,11324;2617,10018;1745,9147;872,8276;436,6969;0,5662;0,5662;436,4791;872,3484;1745,2613;2617,1742;4798,436;7851,0;7851,0;10904,436;13521,1742;14394,2613;15266,3484;15702,4791;15702,5662;15702,5662" o:connectangles="0,0,0,0,0,0,0,0,0,0,0,0,0,0,0,0,0,0,0,0,0,0,0,0,0,0,0,0,0,0"/>
                </v:shape>
                <v:shape id="Freeform 53" o:spid="_x0000_s1033" style="position:absolute;left:34545;top:188594;width:7415;height:6969;visibility:visible;mso-wrap-style:square;v-text-anchor:top" coordsize="85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QCcsIA&#10;AADaAAAADwAAAGRycy9kb3ducmV2LnhtbESP0YrCMBRE3xf8h3AF39a0CqLVKMVF6IO7YPUDLs21&#10;LTY3tclq9es3C4KPw8ycYVab3jTiRp2rLSuIxxEI4sLqmksFp+Pucw7CeWSNjWVS8CAHm/XgY4WJ&#10;tnc+0C33pQgQdgkqqLxvEyldUZFBN7YtcfDOtjPog+xKqTu8B7hp5CSKZtJgzWGhwpa2FRWX/Nco&#10;+M55mh5+9pNrfP5K4zllM/fMlBoN+3QJwlPv3+FXO9MKFvB/JdwAu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BAJywgAAANoAAAAPAAAAAAAAAAAAAAAAAJgCAABkcnMvZG93&#10;bnJldi54bWxQSwUGAAAAAAQABAD1AAAAhwMAAAAA&#10;" path="m85,40r,l80,55,70,65,60,75,40,80r,l25,75,15,65,5,55,,40r,l5,25,15,15,25,5,40,r,l60,5,70,15,80,25r5,15l85,40xe" fillcolor="#f83f29" stroked="f">
                  <v:path arrowok="t" o:connecttype="custom" o:connectlocs="7415,3485;7415,3485;6979,4791;6106,5662;5234,6533;3489,6969;3489,6969;2181,6533;1309,5662;436,4791;0,3485;0,3485;436,2178;1309,1307;2181,436;3489,0;3489,0;5234,436;6106,1307;6979,2178;7415,3485;7415,3485" o:connectangles="0,0,0,0,0,0,0,0,0,0,0,0,0,0,0,0,0,0,0,0,0,0"/>
                </v:shape>
              </v:group>
            </w:pict>
          </mc:Fallback>
        </mc:AlternateContent>
      </w: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16"/>
          <w:szCs w:val="16"/>
          <w:u w:val="single"/>
          <w:lang w:val="en-US"/>
        </w:rPr>
      </w:pPr>
    </w:p>
    <w:p w:rsidR="00B435D4" w:rsidRPr="00B435D4" w:rsidRDefault="00B435D4" w:rsidP="00B435D4">
      <w:pPr>
        <w:widowControl w:val="0"/>
        <w:autoSpaceDE w:val="0"/>
        <w:autoSpaceDN w:val="0"/>
        <w:adjustRightInd w:val="0"/>
        <w:spacing w:before="120"/>
        <w:jc w:val="both"/>
        <w:rPr>
          <w:rFonts w:ascii="Arial" w:hAnsi="Arial" w:cs="Arial"/>
          <w:b/>
          <w:bCs/>
          <w:color w:val="000000"/>
          <w:sz w:val="23"/>
          <w:szCs w:val="23"/>
          <w:lang w:val="en-US"/>
        </w:rPr>
      </w:pPr>
      <w:r w:rsidRPr="00B435D4">
        <w:rPr>
          <w:rFonts w:ascii="Arial" w:hAnsi="Arial" w:cs="Arial"/>
          <w:b/>
          <w:bCs/>
          <w:color w:val="000000"/>
          <w:sz w:val="23"/>
          <w:szCs w:val="23"/>
          <w:lang w:val="en-US"/>
        </w:rPr>
        <w:t>EXAMPLES OF ACCEPTABLE &amp; UNACCEPTABLE SHOWER &amp; TOILET ROOMS</w:t>
      </w:r>
    </w:p>
    <w:p w:rsidR="00B435D4" w:rsidRPr="00D164CC" w:rsidRDefault="00B435D4" w:rsidP="00D164CC">
      <w:pPr>
        <w:rPr>
          <w:rFonts w:ascii="Arial" w:hAnsi="Arial" w:cs="Arial"/>
        </w:rPr>
      </w:pPr>
    </w:p>
    <w:p w:rsidR="00B435D4" w:rsidRPr="00B435D4" w:rsidRDefault="00B435D4" w:rsidP="00B435D4">
      <w:pPr>
        <w:rPr>
          <w:rFonts w:ascii="Arial" w:hAnsi="Arial" w:cs="Arial"/>
          <w:b/>
        </w:rPr>
      </w:pPr>
      <w:r w:rsidRPr="00B435D4">
        <w:rPr>
          <w:rFonts w:ascii="Arial" w:hAnsi="Arial" w:cs="Arial"/>
          <w:b/>
        </w:rPr>
        <w:t>Mail/Parcels</w:t>
      </w:r>
    </w:p>
    <w:p w:rsidR="00B435D4" w:rsidRDefault="00B435D4" w:rsidP="00B435D4">
      <w:pPr>
        <w:rPr>
          <w:rFonts w:ascii="Arial" w:hAnsi="Arial" w:cs="Arial"/>
          <w:color w:val="000000"/>
          <w:lang w:val="en-US"/>
        </w:rPr>
      </w:pPr>
      <w:r w:rsidRPr="00B435D4">
        <w:rPr>
          <w:rFonts w:ascii="Arial" w:hAnsi="Arial" w:cs="Arial"/>
          <w:color w:val="000000"/>
          <w:lang w:val="en-US"/>
        </w:rPr>
        <w:t>Please make sure that everyone who needs to know is aware of your forwarding address.</w:t>
      </w:r>
      <w:r>
        <w:rPr>
          <w:rFonts w:ascii="Arial" w:hAnsi="Arial" w:cs="Arial"/>
          <w:color w:val="000000"/>
          <w:lang w:val="en-US"/>
        </w:rPr>
        <w:t xml:space="preserve">  </w:t>
      </w:r>
      <w:r w:rsidRPr="00B435D4">
        <w:rPr>
          <w:rFonts w:ascii="Arial" w:hAnsi="Arial" w:cs="Arial"/>
          <w:color w:val="000000"/>
          <w:lang w:val="en-US"/>
        </w:rPr>
        <w:t xml:space="preserve">We are unable to forward or keep mail, any mail that arrives after your departure will be returned to the </w:t>
      </w:r>
      <w:r w:rsidR="005374E3">
        <w:rPr>
          <w:rFonts w:ascii="Arial" w:hAnsi="Arial" w:cs="Arial"/>
          <w:color w:val="000000"/>
          <w:lang w:val="en-US"/>
        </w:rPr>
        <w:t>Post Office marked “Gone Away”/”No Longer At This Address”.</w:t>
      </w:r>
    </w:p>
    <w:p w:rsidR="00B435D4" w:rsidRPr="00B435D4" w:rsidRDefault="00B435D4" w:rsidP="00B435D4">
      <w:pPr>
        <w:rPr>
          <w:rFonts w:ascii="Arial" w:hAnsi="Arial" w:cs="Arial"/>
          <w:color w:val="000000"/>
          <w:lang w:val="en-US"/>
        </w:rPr>
      </w:pPr>
    </w:p>
    <w:p w:rsidR="00C6176F" w:rsidRDefault="00B435D4" w:rsidP="00B435D4">
      <w:pPr>
        <w:rPr>
          <w:rFonts w:ascii="Arial" w:hAnsi="Arial" w:cs="Arial"/>
          <w:color w:val="000000"/>
          <w:lang w:val="en-US"/>
        </w:rPr>
      </w:pPr>
      <w:r w:rsidRPr="00B435D4">
        <w:rPr>
          <w:rFonts w:ascii="Arial" w:hAnsi="Arial" w:cs="Arial"/>
          <w:color w:val="000000"/>
          <w:lang w:val="en-US"/>
        </w:rPr>
        <w:t>You might like to consider the mail redirection service operated by the Post Office (</w:t>
      </w:r>
      <w:hyperlink r:id="rId25" w:history="1">
        <w:r w:rsidRPr="00B435D4">
          <w:rPr>
            <w:rFonts w:ascii="Arial" w:hAnsi="Arial" w:cs="Arial"/>
            <w:color w:val="0000FF"/>
            <w:u w:val="single"/>
            <w:lang w:val="en-US"/>
          </w:rPr>
          <w:t>www.royalmail.com</w:t>
        </w:r>
      </w:hyperlink>
      <w:r w:rsidRPr="00B435D4">
        <w:rPr>
          <w:rFonts w:ascii="Arial" w:hAnsi="Arial" w:cs="Arial"/>
          <w:color w:val="000000"/>
          <w:lang w:val="en-US"/>
        </w:rPr>
        <w:t>).  Please note that the Data Protection Act means that we cannot give your address to anyone</w:t>
      </w:r>
      <w:r>
        <w:rPr>
          <w:rFonts w:ascii="Arial" w:hAnsi="Arial" w:cs="Arial"/>
          <w:color w:val="000000"/>
          <w:lang w:val="en-US"/>
        </w:rPr>
        <w:t>.</w:t>
      </w:r>
    </w:p>
    <w:p w:rsidR="00235C34" w:rsidRDefault="00235C34" w:rsidP="00B435D4">
      <w:pPr>
        <w:rPr>
          <w:rFonts w:ascii="Arial" w:hAnsi="Arial" w:cs="Arial"/>
        </w:rPr>
      </w:pPr>
    </w:p>
    <w:p w:rsidR="00235C34" w:rsidRPr="00235C34" w:rsidRDefault="00235C34" w:rsidP="00235C34">
      <w:pPr>
        <w:widowControl w:val="0"/>
        <w:autoSpaceDE w:val="0"/>
        <w:autoSpaceDN w:val="0"/>
        <w:adjustRightInd w:val="0"/>
        <w:spacing w:before="120"/>
        <w:jc w:val="center"/>
        <w:rPr>
          <w:rFonts w:ascii="Arial" w:hAnsi="Arial" w:cs="Arial"/>
          <w:b/>
          <w:bCs/>
          <w:color w:val="000000"/>
          <w:u w:val="single"/>
          <w:lang w:val="en-US"/>
        </w:rPr>
      </w:pPr>
      <w:r w:rsidRPr="00235C34">
        <w:rPr>
          <w:rFonts w:ascii="Arial" w:hAnsi="Arial" w:cs="Arial"/>
          <w:b/>
          <w:bCs/>
          <w:color w:val="000000"/>
          <w:u w:val="single"/>
          <w:lang w:val="en-US"/>
        </w:rPr>
        <w:t>Your checklist for departing from your Accommodation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</w:pPr>
      <w:r w:rsidRPr="00235C34">
        <w:rPr>
          <w:rFonts w:ascii="Arial" w:hAnsi="Arial" w:cs="Arial"/>
          <w:b/>
          <w:bCs/>
          <w:color w:val="000000"/>
          <w:sz w:val="23"/>
          <w:szCs w:val="23"/>
          <w:u w:val="single"/>
          <w:lang w:val="en-US"/>
        </w:rPr>
        <w:t xml:space="preserve"> </w:t>
      </w:r>
    </w:p>
    <w:p w:rsidR="00235C34" w:rsidRPr="00235C34" w:rsidRDefault="00235C34" w:rsidP="00414267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 xml:space="preserve">Empty your bin and dispose of any other rubbish in your room. 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</w:p>
    <w:p w:rsidR="00235C34" w:rsidRPr="00235C34" w:rsidRDefault="00235C34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>Make sure that any rubbish is disposed of appropriately to aid recycling.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</w:p>
    <w:p w:rsidR="00235C34" w:rsidRPr="00235C34" w:rsidRDefault="00235C34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>Check your wardrobe, drawers and under the bed for any personal items</w:t>
      </w:r>
      <w:r w:rsidR="00FE47C3">
        <w:rPr>
          <w:rFonts w:ascii="Arial" w:hAnsi="Arial" w:cs="Arial"/>
          <w:color w:val="000000"/>
          <w:lang w:val="en-US"/>
        </w:rPr>
        <w:t xml:space="preserve"> and clean your room and ensuite (if appropriate)</w:t>
      </w:r>
      <w:r w:rsidRPr="00235C34">
        <w:rPr>
          <w:rFonts w:ascii="Arial" w:hAnsi="Arial" w:cs="Arial"/>
          <w:color w:val="000000"/>
          <w:lang w:val="en-US"/>
        </w:rPr>
        <w:t>.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</w:p>
    <w:p w:rsidR="00235C34" w:rsidRPr="00235C34" w:rsidRDefault="00235C34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 xml:space="preserve">Clear out kitchen cupboards and fridge and freezer of any items of food 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ind w:left="72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>and belongings.  Remember to remove your cutlery and crockery, pots and pans, etc.</w:t>
      </w:r>
      <w:r w:rsidR="00FE47C3">
        <w:rPr>
          <w:rFonts w:ascii="Arial" w:hAnsi="Arial" w:cs="Arial"/>
          <w:color w:val="000000"/>
          <w:lang w:val="en-US"/>
        </w:rPr>
        <w:t xml:space="preserve"> Clean the communal areas of the flat.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ind w:left="720"/>
        <w:jc w:val="both"/>
        <w:rPr>
          <w:rFonts w:ascii="Arial" w:hAnsi="Arial" w:cs="Arial"/>
          <w:color w:val="000000"/>
          <w:lang w:val="en-US"/>
        </w:rPr>
      </w:pPr>
    </w:p>
    <w:p w:rsidR="00235C34" w:rsidRDefault="00235C34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 xml:space="preserve">Remove belongings from communal areas 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ind w:left="360"/>
        <w:jc w:val="both"/>
        <w:rPr>
          <w:rFonts w:ascii="Arial" w:hAnsi="Arial" w:cs="Arial"/>
          <w:color w:val="000000"/>
          <w:lang w:val="en-US"/>
        </w:rPr>
      </w:pPr>
    </w:p>
    <w:p w:rsidR="00235C34" w:rsidRPr="00235C34" w:rsidRDefault="00235C34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>Check the laundry for any of your personal items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</w:p>
    <w:p w:rsidR="00235C34" w:rsidRPr="00235C34" w:rsidRDefault="00235C34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>Make arrangements for forwarding of your mail and correspondence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ind w:firstLine="60"/>
        <w:jc w:val="both"/>
        <w:rPr>
          <w:rFonts w:ascii="Arial" w:hAnsi="Arial" w:cs="Arial"/>
          <w:color w:val="000000"/>
          <w:lang w:val="en-US"/>
        </w:rPr>
      </w:pPr>
    </w:p>
    <w:p w:rsidR="00235C34" w:rsidRDefault="00235C34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 w:rsidRPr="00235C34">
        <w:rPr>
          <w:rFonts w:ascii="Arial" w:hAnsi="Arial" w:cs="Arial"/>
          <w:color w:val="000000"/>
          <w:lang w:val="en-US"/>
        </w:rPr>
        <w:t xml:space="preserve">Remember to close all windows and lock all doors </w:t>
      </w:r>
    </w:p>
    <w:p w:rsidR="00FE47C3" w:rsidRDefault="00FE47C3" w:rsidP="00FE47C3">
      <w:pPr>
        <w:pStyle w:val="ListParagraph"/>
        <w:rPr>
          <w:rFonts w:ascii="Arial" w:hAnsi="Arial" w:cs="Arial"/>
          <w:color w:val="000000"/>
          <w:lang w:val="en-US"/>
        </w:rPr>
      </w:pPr>
    </w:p>
    <w:p w:rsidR="00FE47C3" w:rsidRPr="00235C34" w:rsidRDefault="00FE47C3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  <w:r>
        <w:rPr>
          <w:rFonts w:ascii="Arial" w:hAnsi="Arial" w:cs="Arial"/>
          <w:color w:val="000000"/>
          <w:lang w:val="en-US"/>
        </w:rPr>
        <w:t>Pay any outstanding invoices</w:t>
      </w:r>
    </w:p>
    <w:p w:rsidR="00235C34" w:rsidRPr="00235C34" w:rsidRDefault="00235C34" w:rsidP="00414267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lang w:val="en-US"/>
        </w:rPr>
      </w:pPr>
    </w:p>
    <w:p w:rsidR="006935B5" w:rsidRDefault="00FE47C3" w:rsidP="00414267">
      <w:pPr>
        <w:widowControl w:val="0"/>
        <w:numPr>
          <w:ilvl w:val="0"/>
          <w:numId w:val="7"/>
        </w:numPr>
        <w:autoSpaceDE w:val="0"/>
        <w:autoSpaceDN w:val="0"/>
        <w:adjustRightInd w:val="0"/>
        <w:jc w:val="both"/>
        <w:outlineLvl w:val="5"/>
        <w:rPr>
          <w:rFonts w:ascii="Arial" w:hAnsi="Arial" w:cs="Arial"/>
          <w:color w:val="000000"/>
          <w:lang w:val="en-US"/>
        </w:rPr>
      </w:pPr>
      <w:r>
        <w:rPr>
          <w:rFonts w:ascii="Arial" w:hAnsi="Arial" w:cs="Arial"/>
          <w:color w:val="000000"/>
          <w:lang w:val="en-US"/>
        </w:rPr>
        <w:t>Return your keys</w:t>
      </w:r>
    </w:p>
    <w:p w:rsidR="00414267" w:rsidRDefault="00414267" w:rsidP="00414267">
      <w:pPr>
        <w:widowControl w:val="0"/>
        <w:jc w:val="both"/>
        <w:rPr>
          <w:rFonts w:ascii="Arial" w:hAnsi="Arial" w:cs="Arial"/>
          <w:b/>
          <w:bCs/>
          <w:lang w:val="en-US"/>
        </w:rPr>
      </w:pPr>
    </w:p>
    <w:p w:rsidR="006935B5" w:rsidRPr="006935B5" w:rsidRDefault="006935B5" w:rsidP="006935B5">
      <w:pPr>
        <w:widowControl w:val="0"/>
        <w:spacing w:before="120" w:line="480" w:lineRule="auto"/>
        <w:jc w:val="both"/>
        <w:rPr>
          <w:rFonts w:ascii="Arial" w:hAnsi="Arial" w:cs="Arial"/>
          <w:lang w:val="en-US"/>
        </w:rPr>
      </w:pPr>
      <w:r w:rsidRPr="006935B5">
        <w:rPr>
          <w:rFonts w:ascii="Arial" w:hAnsi="Arial" w:cs="Arial"/>
          <w:b/>
          <w:bCs/>
          <w:lang w:val="en-US"/>
        </w:rPr>
        <w:t xml:space="preserve">Disposal of Recyclable Materials - "Reduce-Re-use-Recycle" </w:t>
      </w:r>
    </w:p>
    <w:p w:rsidR="006935B5" w:rsidRDefault="006935B5" w:rsidP="006935B5">
      <w:pPr>
        <w:widowControl w:val="0"/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Sanctuary Students </w:t>
      </w:r>
      <w:r w:rsidRPr="006935B5">
        <w:rPr>
          <w:rFonts w:ascii="Arial" w:hAnsi="Arial" w:cs="Arial"/>
          <w:lang w:val="en-US"/>
        </w:rPr>
        <w:t>actively promote recycling and reuse</w:t>
      </w:r>
      <w:r>
        <w:rPr>
          <w:rFonts w:ascii="Arial" w:hAnsi="Arial" w:cs="Arial"/>
          <w:lang w:val="en-US"/>
        </w:rPr>
        <w:t>.</w:t>
      </w:r>
      <w:r w:rsidRPr="006935B5">
        <w:rPr>
          <w:rFonts w:ascii="Arial" w:hAnsi="Arial" w:cs="Arial"/>
          <w:lang w:val="en-US"/>
        </w:rPr>
        <w:t xml:space="preserve"> In order to reduce the amount of waste sent to landfill a number of recycling points are located close to your accommodation</w:t>
      </w:r>
      <w:r w:rsidR="00FE47C3">
        <w:rPr>
          <w:rFonts w:ascii="Arial" w:hAnsi="Arial" w:cs="Arial"/>
          <w:lang w:val="en-US"/>
        </w:rPr>
        <w:t>, please dispose of items responsibly.</w:t>
      </w:r>
    </w:p>
    <w:p w:rsidR="00235C34" w:rsidRDefault="00235C34" w:rsidP="00B435D4">
      <w:pPr>
        <w:rPr>
          <w:rFonts w:ascii="Arial" w:hAnsi="Arial" w:cs="Arial"/>
        </w:rPr>
      </w:pPr>
    </w:p>
    <w:p w:rsidR="00FE47C3" w:rsidRPr="00D164CC" w:rsidRDefault="00FE47C3" w:rsidP="00FE47C3">
      <w:pPr>
        <w:outlineLvl w:val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Wanting to Stay?</w:t>
      </w:r>
    </w:p>
    <w:p w:rsidR="00FE47C3" w:rsidRDefault="00FE47C3" w:rsidP="00FE47C3">
      <w:pPr>
        <w:outlineLvl w:val="0"/>
        <w:rPr>
          <w:rFonts w:ascii="Arial" w:hAnsi="Arial" w:cs="Arial"/>
        </w:rPr>
      </w:pPr>
      <w:r>
        <w:rPr>
          <w:rFonts w:ascii="Arial" w:hAnsi="Arial" w:cs="Arial"/>
        </w:rPr>
        <w:t>If</w:t>
      </w:r>
      <w:r w:rsidRPr="00D164CC">
        <w:rPr>
          <w:rFonts w:ascii="Arial" w:hAnsi="Arial" w:cs="Arial"/>
        </w:rPr>
        <w:t xml:space="preserve"> you require </w:t>
      </w:r>
      <w:r>
        <w:rPr>
          <w:rFonts w:ascii="Arial" w:hAnsi="Arial" w:cs="Arial"/>
        </w:rPr>
        <w:t>accommodation beyond your checkout date you must contact the University to apply for an extension or alternative accommodation.</w:t>
      </w:r>
    </w:p>
    <w:p w:rsidR="00FE47C3" w:rsidRPr="006935B5" w:rsidRDefault="00FE47C3" w:rsidP="00B435D4">
      <w:pPr>
        <w:rPr>
          <w:rFonts w:ascii="Arial" w:hAnsi="Arial" w:cs="Arial"/>
        </w:rPr>
      </w:pPr>
    </w:p>
    <w:p w:rsidR="00C6176F" w:rsidRPr="006935B5" w:rsidRDefault="00C6176F" w:rsidP="00D164CC">
      <w:pPr>
        <w:outlineLvl w:val="0"/>
        <w:rPr>
          <w:rFonts w:ascii="Arial" w:hAnsi="Arial" w:cs="Arial"/>
          <w:b/>
        </w:rPr>
      </w:pPr>
      <w:r w:rsidRPr="006935B5">
        <w:rPr>
          <w:rFonts w:ascii="Arial" w:hAnsi="Arial" w:cs="Arial"/>
          <w:b/>
        </w:rPr>
        <w:t>Queries</w:t>
      </w:r>
    </w:p>
    <w:p w:rsidR="009F5463" w:rsidRPr="00FB6F76" w:rsidRDefault="00C6176F" w:rsidP="00D164CC">
      <w:pPr>
        <w:rPr>
          <w:rFonts w:asciiTheme="minorHAnsi" w:hAnsiTheme="minorHAnsi" w:cstheme="minorHAnsi"/>
          <w:b/>
          <w:sz w:val="28"/>
          <w:szCs w:val="28"/>
        </w:rPr>
      </w:pPr>
      <w:r w:rsidRPr="006935B5">
        <w:rPr>
          <w:rFonts w:ascii="Arial" w:hAnsi="Arial" w:cs="Arial"/>
        </w:rPr>
        <w:t>If you h</w:t>
      </w:r>
      <w:r w:rsidRPr="00D164CC">
        <w:rPr>
          <w:rFonts w:ascii="Arial" w:hAnsi="Arial" w:cs="Arial"/>
        </w:rPr>
        <w:t xml:space="preserve">ave any queries after your check out, please call or </w:t>
      </w:r>
      <w:r w:rsidR="00C124BB">
        <w:rPr>
          <w:rFonts w:ascii="Arial" w:hAnsi="Arial" w:cs="Arial"/>
        </w:rPr>
        <w:t>email us.</w:t>
      </w:r>
    </w:p>
    <w:sectPr w:rsidR="009F5463" w:rsidRPr="00FB6F76" w:rsidSect="00B435D4"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54313"/>
    <w:multiLevelType w:val="hybridMultilevel"/>
    <w:tmpl w:val="F308F9B6"/>
    <w:lvl w:ilvl="0" w:tplc="08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E643343"/>
    <w:multiLevelType w:val="hybridMultilevel"/>
    <w:tmpl w:val="79E48132"/>
    <w:lvl w:ilvl="0" w:tplc="08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4FC3834"/>
    <w:multiLevelType w:val="hybridMultilevel"/>
    <w:tmpl w:val="C4800B9C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4427ABD"/>
    <w:multiLevelType w:val="hybridMultilevel"/>
    <w:tmpl w:val="20EC8142"/>
    <w:lvl w:ilvl="0" w:tplc="08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9AB15F5"/>
    <w:multiLevelType w:val="multilevel"/>
    <w:tmpl w:val="08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>
    <w:nsid w:val="72587891"/>
    <w:multiLevelType w:val="hybridMultilevel"/>
    <w:tmpl w:val="6C7AE5A8"/>
    <w:lvl w:ilvl="0" w:tplc="9D44BF32">
      <w:start w:val="1"/>
      <w:numFmt w:val="bullet"/>
      <w:lvlText w:val="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5D53843"/>
    <w:multiLevelType w:val="hybridMultilevel"/>
    <w:tmpl w:val="3EB2A668"/>
    <w:lvl w:ilvl="0" w:tplc="9D44BF3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7B430CB6"/>
    <w:multiLevelType w:val="hybridMultilevel"/>
    <w:tmpl w:val="84009CCE"/>
    <w:lvl w:ilvl="0" w:tplc="08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7D8A6EAC"/>
    <w:multiLevelType w:val="multilevel"/>
    <w:tmpl w:val="79E48132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8"/>
  </w:num>
  <w:num w:numId="4">
    <w:abstractNumId w:val="7"/>
  </w:num>
  <w:num w:numId="5">
    <w:abstractNumId w:val="4"/>
  </w:num>
  <w:num w:numId="6">
    <w:abstractNumId w:val="3"/>
  </w:num>
  <w:num w:numId="7">
    <w:abstractNumId w:val="6"/>
  </w:num>
  <w:num w:numId="8">
    <w:abstractNumId w:val="2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66A1"/>
    <w:rsid w:val="000B05B8"/>
    <w:rsid w:val="00100F3C"/>
    <w:rsid w:val="001C7AAE"/>
    <w:rsid w:val="00235C34"/>
    <w:rsid w:val="00252F12"/>
    <w:rsid w:val="00290256"/>
    <w:rsid w:val="00295793"/>
    <w:rsid w:val="002B470C"/>
    <w:rsid w:val="002D69EA"/>
    <w:rsid w:val="003036A4"/>
    <w:rsid w:val="00371E18"/>
    <w:rsid w:val="003E19DA"/>
    <w:rsid w:val="00401A89"/>
    <w:rsid w:val="00414267"/>
    <w:rsid w:val="00422206"/>
    <w:rsid w:val="00474100"/>
    <w:rsid w:val="00485E09"/>
    <w:rsid w:val="004E3C85"/>
    <w:rsid w:val="005009FE"/>
    <w:rsid w:val="00510412"/>
    <w:rsid w:val="00510C60"/>
    <w:rsid w:val="00513735"/>
    <w:rsid w:val="005374E3"/>
    <w:rsid w:val="00564C0D"/>
    <w:rsid w:val="005E78D9"/>
    <w:rsid w:val="006935B5"/>
    <w:rsid w:val="006A023A"/>
    <w:rsid w:val="006B674A"/>
    <w:rsid w:val="00706A0C"/>
    <w:rsid w:val="00757BCE"/>
    <w:rsid w:val="007766A1"/>
    <w:rsid w:val="00776D87"/>
    <w:rsid w:val="007A732E"/>
    <w:rsid w:val="007C34A1"/>
    <w:rsid w:val="00802657"/>
    <w:rsid w:val="00851CDB"/>
    <w:rsid w:val="00887A16"/>
    <w:rsid w:val="008965E1"/>
    <w:rsid w:val="008C1502"/>
    <w:rsid w:val="008F2C5D"/>
    <w:rsid w:val="009411BD"/>
    <w:rsid w:val="00944A31"/>
    <w:rsid w:val="00951F7F"/>
    <w:rsid w:val="0096587D"/>
    <w:rsid w:val="009D1C90"/>
    <w:rsid w:val="009F5463"/>
    <w:rsid w:val="00A669AD"/>
    <w:rsid w:val="00A8480E"/>
    <w:rsid w:val="00AB54A5"/>
    <w:rsid w:val="00B435D4"/>
    <w:rsid w:val="00B61195"/>
    <w:rsid w:val="00B9706C"/>
    <w:rsid w:val="00C124BB"/>
    <w:rsid w:val="00C6176F"/>
    <w:rsid w:val="00CC78CD"/>
    <w:rsid w:val="00D164CC"/>
    <w:rsid w:val="00D34C6A"/>
    <w:rsid w:val="00D70F40"/>
    <w:rsid w:val="00DE51E9"/>
    <w:rsid w:val="00DE73E7"/>
    <w:rsid w:val="00E16859"/>
    <w:rsid w:val="00E857B1"/>
    <w:rsid w:val="00E85824"/>
    <w:rsid w:val="00E97217"/>
    <w:rsid w:val="00F00BCA"/>
    <w:rsid w:val="00F355A9"/>
    <w:rsid w:val="00F74E50"/>
    <w:rsid w:val="00F76777"/>
    <w:rsid w:val="00F8498B"/>
    <w:rsid w:val="00FB6F76"/>
    <w:rsid w:val="00FE4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62"/>
    <o:shapelayout v:ext="edit">
      <o:idmap v:ext="edit" data="1"/>
    </o:shapelayout>
  </w:shapeDefaults>
  <w:decimalSymbol w:val="."/>
  <w:listSeparator w:val=","/>
  <w14:docId w14:val="6712AA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766A1"/>
    <w:rPr>
      <w:color w:val="0000FF"/>
      <w:u w:val="single"/>
    </w:rPr>
  </w:style>
  <w:style w:type="table" w:styleId="TableGrid">
    <w:name w:val="Table Grid"/>
    <w:basedOn w:val="TableNormal"/>
    <w:rsid w:val="009F546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ocumentMap">
    <w:name w:val="Document Map"/>
    <w:basedOn w:val="Normal"/>
    <w:semiHidden/>
    <w:rsid w:val="00F76777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BalloonText">
    <w:name w:val="Balloon Text"/>
    <w:basedOn w:val="Normal"/>
    <w:link w:val="BalloonTextChar"/>
    <w:rsid w:val="004E3C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4E3C85"/>
    <w:rPr>
      <w:rFonts w:ascii="Tahoma" w:hAnsi="Tahoma" w:cs="Tahoma"/>
      <w:sz w:val="16"/>
      <w:szCs w:val="16"/>
      <w:lang w:eastAsia="en-US"/>
    </w:rPr>
  </w:style>
  <w:style w:type="paragraph" w:styleId="ListParagraph">
    <w:name w:val="List Paragraph"/>
    <w:basedOn w:val="Normal"/>
    <w:uiPriority w:val="34"/>
    <w:qFormat/>
    <w:rsid w:val="00235C3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766A1"/>
    <w:rPr>
      <w:color w:val="0000FF"/>
      <w:u w:val="single"/>
    </w:rPr>
  </w:style>
  <w:style w:type="table" w:styleId="TableGrid">
    <w:name w:val="Table Grid"/>
    <w:basedOn w:val="TableNormal"/>
    <w:rsid w:val="009F546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ocumentMap">
    <w:name w:val="Document Map"/>
    <w:basedOn w:val="Normal"/>
    <w:semiHidden/>
    <w:rsid w:val="00F76777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BalloonText">
    <w:name w:val="Balloon Text"/>
    <w:basedOn w:val="Normal"/>
    <w:link w:val="BalloonTextChar"/>
    <w:rsid w:val="004E3C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4E3C85"/>
    <w:rPr>
      <w:rFonts w:ascii="Tahoma" w:hAnsi="Tahoma" w:cs="Tahoma"/>
      <w:sz w:val="16"/>
      <w:szCs w:val="16"/>
      <w:lang w:eastAsia="en-US"/>
    </w:rPr>
  </w:style>
  <w:style w:type="paragraph" w:styleId="ListParagraph">
    <w:name w:val="List Paragraph"/>
    <w:basedOn w:val="Normal"/>
    <w:uiPriority w:val="34"/>
    <w:qFormat/>
    <w:rsid w:val="00235C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11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yperlink" Target="http://www.royalmail.com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2.jpeg"/><Relationship Id="rId24" Type="http://schemas.openxmlformats.org/officeDocument/2006/relationships/oleObject" Target="embeddings/oleObject2.bin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3.png"/><Relationship Id="rId10" Type="http://schemas.openxmlformats.org/officeDocument/2006/relationships/image" Target="cid:image001.png@01CEF729.2BE2D990" TargetMode="External"/><Relationship Id="rId19" Type="http://schemas.openxmlformats.org/officeDocument/2006/relationships/image" Target="media/image10.jpeg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oleObject" Target="embeddings/oleObject1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view_x0020_Date xmlns="6ce103a0-3a7f-4651-8fe7-201080541b00">2018-12-19T00:00:00+00:00</Review_x0020_Date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CD72673670E364C941FBC5CB0FFD9A8" ma:contentTypeVersion="2" ma:contentTypeDescription="Create a new document." ma:contentTypeScope="" ma:versionID="d6ca9cc8aa391ae1e3ea6f5b9eaeb5ef">
  <xsd:schema xmlns:xsd="http://www.w3.org/2001/XMLSchema" xmlns:xs="http://www.w3.org/2001/XMLSchema" xmlns:p="http://schemas.microsoft.com/office/2006/metadata/properties" xmlns:ns2="6ce103a0-3a7f-4651-8fe7-201080541b00" xmlns:ns3="2f6400f6-b27f-4ad3-86f2-412bfa4997c8" targetNamespace="http://schemas.microsoft.com/office/2006/metadata/properties" ma:root="true" ma:fieldsID="8fac01d3cb53360b54452f14ab44bbb2" ns2:_="" ns3:_="">
    <xsd:import namespace="6ce103a0-3a7f-4651-8fe7-201080541b00"/>
    <xsd:import namespace="2f6400f6-b27f-4ad3-86f2-412bfa4997c8"/>
    <xsd:element name="properties">
      <xsd:complexType>
        <xsd:sequence>
          <xsd:element name="documentManagement">
            <xsd:complexType>
              <xsd:all>
                <xsd:element ref="ns2:Review_x0020_Date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e103a0-3a7f-4651-8fe7-201080541b00" elementFormDefault="qualified">
    <xsd:import namespace="http://schemas.microsoft.com/office/2006/documentManagement/types"/>
    <xsd:import namespace="http://schemas.microsoft.com/office/infopath/2007/PartnerControls"/>
    <xsd:element name="Review_x0020_Date" ma:index="8" nillable="true" ma:displayName="Review Date" ma:format="DateOnly" ma:internalName="Review_x0020_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6400f6-b27f-4ad3-86f2-412bfa4997c8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0A77919-AA74-41CA-BFC9-74775B4F7F5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1F40782-287D-4369-913F-0DC145F7CEF1}">
  <ds:schemaRefs>
    <ds:schemaRef ds:uri="http://schemas.microsoft.com/office/2006/metadata/properties"/>
    <ds:schemaRef ds:uri="http://schemas.microsoft.com/office/infopath/2007/PartnerControls"/>
    <ds:schemaRef ds:uri="6ce103a0-3a7f-4651-8fe7-201080541b00"/>
  </ds:schemaRefs>
</ds:datastoreItem>
</file>

<file path=customXml/itemProps3.xml><?xml version="1.0" encoding="utf-8"?>
<ds:datastoreItem xmlns:ds="http://schemas.openxmlformats.org/officeDocument/2006/customXml" ds:itemID="{3A02D6D6-E54A-4BD5-941D-9B0A961FD09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ce103a0-3a7f-4651-8fe7-201080541b00"/>
    <ds:schemaRef ds:uri="2f6400f6-b27f-4ad3-86f2-412bfa4997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1DB64C63.dotm</Template>
  <TotalTime>8</TotalTime>
  <Pages>1</Pages>
  <Words>606</Words>
  <Characters>3455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Cosmopolitan Housing Group</Company>
  <LinksUpToDate>false</LinksUpToDate>
  <CharactersWithSpaces>4053</CharactersWithSpaces>
  <SharedDoc>false</SharedDoc>
  <HLinks>
    <vt:vector size="6" baseType="variant">
      <vt:variant>
        <vt:i4>5701636</vt:i4>
      </vt:variant>
      <vt:variant>
        <vt:i4>0</vt:i4>
      </vt:variant>
      <vt:variant>
        <vt:i4>0</vt:i4>
      </vt:variant>
      <vt:variant>
        <vt:i4>5</vt:i4>
      </vt:variant>
      <vt:variant>
        <vt:lpwstr>http://www.cosmostudents.com/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Pam Williams</dc:creator>
  <cp:lastModifiedBy>wendy</cp:lastModifiedBy>
  <cp:revision>5</cp:revision>
  <cp:lastPrinted>2021-02-25T12:40:00Z</cp:lastPrinted>
  <dcterms:created xsi:type="dcterms:W3CDTF">2014-12-02T15:14:00Z</dcterms:created>
  <dcterms:modified xsi:type="dcterms:W3CDTF">2021-02-25T12:40:00Z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0x010100BCD72673670E364C941FBC5CB0FFD9A8</vt:lpwstr>
  </property>
</Properties>
</file>