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EF2B0F" w14:textId="77777777" w:rsidR="00873663" w:rsidRDefault="00873663" w:rsidP="00873663">
      <w:pPr>
        <w:pStyle w:val="NoSpacing"/>
        <w:jc w:val="center"/>
        <w:rPr>
          <w:b/>
          <w:bCs/>
          <w:color w:val="auto"/>
          <w:sz w:val="28"/>
          <w:szCs w:val="28"/>
          <w:u w:val="single"/>
        </w:rPr>
      </w:pPr>
      <w:r w:rsidRPr="00E9592C">
        <w:rPr>
          <w:b/>
          <w:bCs/>
          <w:color w:val="auto"/>
          <w:sz w:val="28"/>
          <w:szCs w:val="28"/>
          <w:u w:val="single"/>
        </w:rPr>
        <w:t>Parental Bereavement Form</w:t>
      </w:r>
    </w:p>
    <w:p w14:paraId="0253C88D" w14:textId="77777777" w:rsidR="00873663" w:rsidRDefault="00873663" w:rsidP="00873663">
      <w:pPr>
        <w:pStyle w:val="NoSpacing"/>
        <w:jc w:val="center"/>
        <w:rPr>
          <w:color w:val="auto"/>
          <w:sz w:val="20"/>
          <w:szCs w:val="20"/>
        </w:rPr>
      </w:pPr>
      <w:r>
        <w:br/>
      </w:r>
      <w:r w:rsidRPr="5B242D91">
        <w:rPr>
          <w:color w:val="auto"/>
          <w:sz w:val="20"/>
          <w:szCs w:val="20"/>
        </w:rPr>
        <w:t xml:space="preserve">Use this form to apply for the use of Parental Bereavement Leave. </w:t>
      </w:r>
      <w:r>
        <w:br/>
      </w:r>
      <w:r w:rsidRPr="5B242D91">
        <w:rPr>
          <w:color w:val="auto"/>
          <w:sz w:val="20"/>
          <w:szCs w:val="20"/>
        </w:rPr>
        <w:t xml:space="preserve">Please see our </w:t>
      </w:r>
      <w:r w:rsidRPr="5B242D91">
        <w:rPr>
          <w:b/>
          <w:bCs/>
          <w:color w:val="auto"/>
          <w:sz w:val="20"/>
          <w:szCs w:val="20"/>
        </w:rPr>
        <w:t xml:space="preserve">Parental Bereavement Policy </w:t>
      </w:r>
      <w:r w:rsidRPr="5B242D91">
        <w:rPr>
          <w:color w:val="auto"/>
          <w:sz w:val="20"/>
          <w:szCs w:val="20"/>
        </w:rPr>
        <w:t>for more information.</w:t>
      </w:r>
    </w:p>
    <w:p w14:paraId="6341847D" w14:textId="77777777" w:rsidR="00873663" w:rsidRDefault="00873663" w:rsidP="00873663">
      <w:pPr>
        <w:pStyle w:val="NoSpacing"/>
        <w:jc w:val="center"/>
        <w:rPr>
          <w:color w:val="auto"/>
          <w:sz w:val="20"/>
          <w:szCs w:val="20"/>
        </w:rPr>
      </w:pPr>
    </w:p>
    <w:p w14:paraId="6384A340" w14:textId="77777777" w:rsidR="00873663" w:rsidRPr="00E9592C" w:rsidRDefault="00873663" w:rsidP="00873663">
      <w:pPr>
        <w:pStyle w:val="NoSpacing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If you need any help with this form, understanding the policy or require further support </w:t>
      </w:r>
      <w:proofErr w:type="gramStart"/>
      <w:r>
        <w:rPr>
          <w:color w:val="auto"/>
          <w:sz w:val="20"/>
          <w:szCs w:val="20"/>
        </w:rPr>
        <w:t>at this time</w:t>
      </w:r>
      <w:proofErr w:type="gramEnd"/>
      <w:r>
        <w:rPr>
          <w:color w:val="auto"/>
          <w:sz w:val="20"/>
          <w:szCs w:val="20"/>
        </w:rPr>
        <w:t xml:space="preserve">, please speak to Human Resources. </w:t>
      </w:r>
    </w:p>
    <w:p w14:paraId="7277B80C" w14:textId="77777777" w:rsidR="00873663" w:rsidRDefault="00873663" w:rsidP="00873663">
      <w:pPr>
        <w:rPr>
          <w:rFonts w:ascii="Arial" w:hAnsi="Arial"/>
        </w:rPr>
      </w:pPr>
    </w:p>
    <w:p w14:paraId="75DC907A" w14:textId="77777777" w:rsidR="00873663" w:rsidRDefault="00873663" w:rsidP="00873663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rPr>
          <w:rFonts w:ascii="Arial" w:hAnsi="Arial"/>
        </w:rPr>
      </w:pPr>
    </w:p>
    <w:p w14:paraId="299F9CB8" w14:textId="77777777" w:rsidR="00873663" w:rsidRDefault="00873663" w:rsidP="00873663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rPr>
          <w:rFonts w:eastAsiaTheme="minorEastAsia"/>
        </w:rPr>
      </w:pPr>
      <w:r w:rsidRPr="5B242D91">
        <w:rPr>
          <w:rFonts w:eastAsiaTheme="minorEastAsia"/>
        </w:rPr>
        <w:t>NAME:</w:t>
      </w:r>
    </w:p>
    <w:p w14:paraId="6B4C172F" w14:textId="77777777" w:rsidR="00873663" w:rsidRDefault="00873663" w:rsidP="00873663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rPr>
          <w:rFonts w:eastAsiaTheme="minorEastAsia"/>
        </w:rPr>
      </w:pPr>
      <w:r w:rsidRPr="5B242D91">
        <w:rPr>
          <w:rFonts w:eastAsiaTheme="minorEastAsia"/>
        </w:rPr>
        <w:t>DEPARTMENT/SCHOOL:</w:t>
      </w:r>
    </w:p>
    <w:p w14:paraId="612245D5" w14:textId="77777777" w:rsidR="00873663" w:rsidRPr="00136C26" w:rsidRDefault="00873663" w:rsidP="00873663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rPr>
          <w:rFonts w:eastAsiaTheme="minorEastAsia"/>
        </w:rPr>
      </w:pPr>
      <w:r w:rsidRPr="5B242D91">
        <w:rPr>
          <w:rFonts w:eastAsiaTheme="minorEastAsia"/>
        </w:rPr>
        <w:t>DATE OF BEREAVEMENT:</w:t>
      </w:r>
    </w:p>
    <w:p w14:paraId="7ADDDB9C" w14:textId="77777777" w:rsidR="00873663" w:rsidRDefault="00873663" w:rsidP="00873663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rPr>
          <w:rFonts w:eastAsiaTheme="minorEastAsia"/>
        </w:rPr>
      </w:pPr>
    </w:p>
    <w:p w14:paraId="2C3EEAB5" w14:textId="77777777" w:rsidR="00873663" w:rsidRPr="00136C26" w:rsidRDefault="00873663" w:rsidP="00873663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rPr>
          <w:rFonts w:eastAsiaTheme="minorEastAsia"/>
        </w:rPr>
      </w:pPr>
      <w:r w:rsidRPr="5B242D91">
        <w:rPr>
          <w:rFonts w:eastAsiaTheme="minorEastAsia"/>
        </w:rPr>
        <w:t>DATES OF LEAVE:</w:t>
      </w:r>
    </w:p>
    <w:p w14:paraId="04BEDF20" w14:textId="77777777" w:rsidR="00873663" w:rsidRPr="00833041" w:rsidRDefault="00873663" w:rsidP="00873663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rPr>
          <w:rFonts w:eastAsiaTheme="minorEastAsia"/>
        </w:rPr>
      </w:pPr>
      <w:r w:rsidRPr="5B242D91">
        <w:rPr>
          <w:rFonts w:eastAsiaTheme="minorEastAsia"/>
        </w:rPr>
        <w:t xml:space="preserve">I wish to apply for paid Parental Bereavement Leave for the following period (total leave of up to 10 days granted).   </w:t>
      </w:r>
    </w:p>
    <w:p w14:paraId="29827909" w14:textId="77777777" w:rsidR="00873663" w:rsidRPr="00136C26" w:rsidRDefault="00873663" w:rsidP="00873663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rPr>
          <w:rFonts w:eastAsiaTheme="minorEastAsia"/>
        </w:rPr>
      </w:pPr>
      <w:r w:rsidRPr="5B242D91">
        <w:rPr>
          <w:rFonts w:eastAsiaTheme="minorEastAsia"/>
        </w:rPr>
        <w:t xml:space="preserve">Dates (2-week block): </w:t>
      </w:r>
      <w:r w:rsidRPr="00136C26">
        <w:rPr>
          <w:rFonts w:ascii="Baxter Sans Core" w:hAnsi="Baxter Sans Core"/>
        </w:rPr>
        <w:tab/>
      </w:r>
      <w:r>
        <w:rPr>
          <w:rFonts w:ascii="Baxter Sans Core" w:hAnsi="Baxter Sans Core"/>
        </w:rPr>
        <w:tab/>
      </w:r>
      <w:r w:rsidRPr="5B242D91">
        <w:rPr>
          <w:rFonts w:eastAsiaTheme="minorEastAsia"/>
        </w:rPr>
        <w:t xml:space="preserve">From:                      </w:t>
      </w:r>
      <w:proofErr w:type="gramStart"/>
      <w:r w:rsidRPr="5B242D91">
        <w:rPr>
          <w:rFonts w:eastAsiaTheme="minorEastAsia"/>
        </w:rPr>
        <w:t>To :</w:t>
      </w:r>
      <w:proofErr w:type="gramEnd"/>
    </w:p>
    <w:p w14:paraId="0D6A20C5" w14:textId="77777777" w:rsidR="00873663" w:rsidRPr="00136C26" w:rsidRDefault="00873663" w:rsidP="00873663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rPr>
          <w:rFonts w:eastAsiaTheme="minorEastAsia"/>
        </w:rPr>
      </w:pPr>
    </w:p>
    <w:p w14:paraId="3B77D885" w14:textId="77777777" w:rsidR="00873663" w:rsidRPr="00136C26" w:rsidRDefault="00873663" w:rsidP="00873663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rPr>
          <w:rFonts w:eastAsiaTheme="minorEastAsia"/>
        </w:rPr>
      </w:pPr>
      <w:r w:rsidRPr="5B242D91">
        <w:rPr>
          <w:rFonts w:eastAsiaTheme="minorEastAsia"/>
        </w:rPr>
        <w:t>Dates (2 x 1-week blocks):</w:t>
      </w:r>
      <w:r w:rsidRPr="00136C26">
        <w:rPr>
          <w:rFonts w:ascii="Baxter Sans Core" w:hAnsi="Baxter Sans Core"/>
        </w:rPr>
        <w:tab/>
      </w:r>
      <w:r w:rsidRPr="5B242D91">
        <w:rPr>
          <w:rFonts w:eastAsiaTheme="minorEastAsia"/>
        </w:rPr>
        <w:t xml:space="preserve">From:                      </w:t>
      </w:r>
      <w:proofErr w:type="gramStart"/>
      <w:r w:rsidRPr="5B242D91">
        <w:rPr>
          <w:rFonts w:eastAsiaTheme="minorEastAsia"/>
        </w:rPr>
        <w:t>To :</w:t>
      </w:r>
      <w:proofErr w:type="gramEnd"/>
    </w:p>
    <w:p w14:paraId="7FBA2D92" w14:textId="77777777" w:rsidR="00873663" w:rsidRPr="00136C26" w:rsidRDefault="00873663" w:rsidP="00873663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ind w:firstLine="720"/>
        <w:rPr>
          <w:rFonts w:eastAsiaTheme="minorEastAsia"/>
        </w:rPr>
      </w:pPr>
      <w:r w:rsidRPr="5B242D91">
        <w:rPr>
          <w:rFonts w:eastAsiaTheme="minorEastAsia"/>
        </w:rPr>
        <w:t xml:space="preserve">                              </w:t>
      </w:r>
      <w:r w:rsidRPr="00136C26">
        <w:rPr>
          <w:rFonts w:ascii="Baxter Sans Core" w:hAnsi="Baxter Sans Core"/>
        </w:rPr>
        <w:tab/>
      </w:r>
      <w:r w:rsidRPr="5B242D91">
        <w:rPr>
          <w:rFonts w:eastAsiaTheme="minorEastAsia"/>
        </w:rPr>
        <w:t xml:space="preserve">From:                      </w:t>
      </w:r>
      <w:proofErr w:type="gramStart"/>
      <w:r w:rsidRPr="5B242D91">
        <w:rPr>
          <w:rFonts w:eastAsiaTheme="minorEastAsia"/>
        </w:rPr>
        <w:t>To :</w:t>
      </w:r>
      <w:proofErr w:type="gramEnd"/>
      <w:r w:rsidRPr="00136C26">
        <w:rPr>
          <w:rFonts w:ascii="Baxter Sans Core" w:hAnsi="Baxter Sans Core"/>
        </w:rPr>
        <w:br/>
      </w:r>
    </w:p>
    <w:p w14:paraId="24733047" w14:textId="77777777" w:rsidR="00873663" w:rsidRPr="00136C26" w:rsidRDefault="00873663" w:rsidP="00873663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rPr>
          <w:rFonts w:eastAsiaTheme="minorEastAsia"/>
        </w:rPr>
      </w:pPr>
      <w:r w:rsidRPr="00136C26">
        <w:rPr>
          <w:rFonts w:ascii="Baxter Sans Core" w:hAnsi="Baxter Sans Core"/>
        </w:rPr>
        <w:t>I confirm that I am eligible to receive paid Parental Bereavement Leave</w:t>
      </w:r>
      <w:r>
        <w:rPr>
          <w:rFonts w:ascii="Baxter Sans Core" w:hAnsi="Baxter Sans Core"/>
        </w:rPr>
        <w:t xml:space="preserve">.    </w:t>
      </w:r>
      <w:sdt>
        <w:sdtPr>
          <w:rPr>
            <w:rFonts w:ascii="Baxter Sans Core" w:hAnsi="Baxter Sans Core"/>
          </w:rPr>
          <w:id w:val="-1015231750"/>
          <w:placeholder>
            <w:docPart w:val="0765958B37504021B0DDF835F24E5FDF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/>
            </w:rPr>
            <w:t>☐</w:t>
          </w:r>
        </w:sdtContent>
      </w:sdt>
    </w:p>
    <w:p w14:paraId="720FDF8B" w14:textId="77777777" w:rsidR="00873663" w:rsidRPr="00136C26" w:rsidRDefault="00873663" w:rsidP="00873663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rPr>
          <w:rFonts w:eastAsiaTheme="minorEastAsia"/>
        </w:rPr>
      </w:pPr>
      <w:r w:rsidRPr="5B242D91">
        <w:rPr>
          <w:rFonts w:eastAsiaTheme="minorEastAsia"/>
        </w:rPr>
        <w:t xml:space="preserve">Signature of Applicant: </w:t>
      </w:r>
      <w:r w:rsidRPr="00136C26">
        <w:rPr>
          <w:rFonts w:ascii="Baxter Sans Core" w:hAnsi="Baxter Sans Core"/>
        </w:rPr>
        <w:tab/>
      </w:r>
      <w:r w:rsidRPr="00136C26">
        <w:rPr>
          <w:rFonts w:ascii="Baxter Sans Core" w:hAnsi="Baxter Sans Core"/>
        </w:rPr>
        <w:tab/>
      </w:r>
      <w:r w:rsidRPr="00136C26">
        <w:rPr>
          <w:rFonts w:ascii="Baxter Sans Core" w:hAnsi="Baxter Sans Core"/>
        </w:rPr>
        <w:tab/>
      </w:r>
      <w:r w:rsidRPr="00136C26">
        <w:rPr>
          <w:rFonts w:ascii="Baxter Sans Core" w:hAnsi="Baxter Sans Core"/>
        </w:rPr>
        <w:tab/>
      </w:r>
      <w:r w:rsidRPr="00136C26">
        <w:rPr>
          <w:rFonts w:ascii="Baxter Sans Core" w:hAnsi="Baxter Sans Core"/>
        </w:rPr>
        <w:tab/>
      </w:r>
    </w:p>
    <w:p w14:paraId="65FFC9D6" w14:textId="77777777" w:rsidR="00873663" w:rsidRPr="00136C26" w:rsidRDefault="00873663" w:rsidP="00873663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rPr>
          <w:rFonts w:eastAsiaTheme="minorEastAsia"/>
        </w:rPr>
      </w:pPr>
    </w:p>
    <w:p w14:paraId="20EEF7C7" w14:textId="77777777" w:rsidR="00873663" w:rsidRPr="00136C26" w:rsidRDefault="00873663" w:rsidP="00873663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rPr>
          <w:rFonts w:eastAsiaTheme="minorEastAsia"/>
        </w:rPr>
      </w:pPr>
      <w:r w:rsidRPr="5B242D91">
        <w:rPr>
          <w:rFonts w:eastAsiaTheme="minorEastAsia"/>
        </w:rPr>
        <w:t>Date:</w:t>
      </w:r>
    </w:p>
    <w:p w14:paraId="0AA44964" w14:textId="77777777" w:rsidR="00873663" w:rsidRPr="00136C26" w:rsidRDefault="00873663" w:rsidP="00873663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rPr>
          <w:rFonts w:eastAsiaTheme="minorEastAsia"/>
        </w:rPr>
      </w:pPr>
    </w:p>
    <w:p w14:paraId="5BA0285D" w14:textId="77777777" w:rsidR="00873663" w:rsidRPr="00136C26" w:rsidRDefault="00873663" w:rsidP="00873663">
      <w:pPr>
        <w:rPr>
          <w:rFonts w:eastAsiaTheme="minorEastAsia"/>
        </w:rPr>
      </w:pPr>
    </w:p>
    <w:p w14:paraId="2A3969FA" w14:textId="77777777" w:rsidR="00873663" w:rsidRPr="00136C26" w:rsidRDefault="00873663" w:rsidP="00873663">
      <w:pPr>
        <w:jc w:val="center"/>
        <w:rPr>
          <w:rFonts w:eastAsiaTheme="minorEastAsia"/>
          <w:b/>
          <w:bCs/>
        </w:rPr>
      </w:pPr>
      <w:r w:rsidRPr="5B242D91">
        <w:rPr>
          <w:rFonts w:eastAsiaTheme="minorEastAsia"/>
          <w:b/>
          <w:bCs/>
        </w:rPr>
        <w:t>Copy to: Human Resources</w:t>
      </w:r>
    </w:p>
    <w:p w14:paraId="77A36EC3" w14:textId="77777777" w:rsidR="00873663" w:rsidRDefault="00873663" w:rsidP="00873663"/>
    <w:p w14:paraId="5C72C5E1" w14:textId="30DDCA28" w:rsidR="009B4BFB" w:rsidRDefault="009B4BFB" w:rsidP="009B4BFB">
      <w:bookmarkStart w:id="0" w:name="_GoBack"/>
      <w:bookmarkEnd w:id="0"/>
    </w:p>
    <w:p w14:paraId="3A1E35C2" w14:textId="77777777" w:rsidR="001C2C8B" w:rsidRDefault="001C2C8B">
      <w:pPr>
        <w:spacing w:line="276" w:lineRule="auto"/>
      </w:pPr>
    </w:p>
    <w:p w14:paraId="34013855" w14:textId="77777777" w:rsidR="001C2C8B" w:rsidRDefault="001C2C8B" w:rsidP="001C2C8B"/>
    <w:sectPr w:rsidR="001C2C8B" w:rsidSect="00AE17D7">
      <w:headerReference w:type="default" r:id="rId9"/>
      <w:headerReference w:type="first" r:id="rId10"/>
      <w:footerReference w:type="first" r:id="rId11"/>
      <w:pgSz w:w="11906" w:h="16838"/>
      <w:pgMar w:top="1916" w:right="1134" w:bottom="1701" w:left="2722" w:header="714" w:footer="6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80D03D" w14:textId="77777777" w:rsidR="00873663" w:rsidRDefault="00873663" w:rsidP="00CA4E40">
      <w:pPr>
        <w:spacing w:after="0"/>
      </w:pPr>
      <w:r>
        <w:separator/>
      </w:r>
    </w:p>
  </w:endnote>
  <w:endnote w:type="continuationSeparator" w:id="0">
    <w:p w14:paraId="36852FBF" w14:textId="77777777" w:rsidR="00873663" w:rsidRDefault="00873663" w:rsidP="00CA4E4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xter Sans Core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D0D17" w14:textId="77777777" w:rsidR="00AE17D7" w:rsidRDefault="00AE17D7" w:rsidP="00AE17D7">
    <w:pPr>
      <w:pStyle w:val="Footer"/>
    </w:pPr>
    <w:r>
      <w:t xml:space="preserve">University of </w:t>
    </w:r>
    <w:proofErr w:type="gramStart"/>
    <w:r>
      <w:t>Dundee  •</w:t>
    </w:r>
    <w:proofErr w:type="gramEnd"/>
    <w:r>
      <w:t xml:space="preserve">  Dundee, DD1 4HN  •  Scotland, UK          t: +44 (0)1382 383000          w: dundee.ac.uk</w:t>
    </w:r>
  </w:p>
  <w:p w14:paraId="23CBE354" w14:textId="77777777" w:rsidR="00AE17D7" w:rsidRPr="005C1039" w:rsidRDefault="00AE17D7" w:rsidP="00AE17D7">
    <w:pPr>
      <w:pStyle w:val="Footer"/>
      <w:rPr>
        <w:sz w:val="12"/>
        <w:szCs w:val="12"/>
      </w:rPr>
    </w:pPr>
    <w:r w:rsidRPr="005C1039">
      <w:rPr>
        <w:sz w:val="12"/>
        <w:szCs w:val="12"/>
      </w:rPr>
      <w:t>Registered Scottish Charity No: SC015096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DADB17" w14:textId="77777777" w:rsidR="00873663" w:rsidRDefault="00873663" w:rsidP="00CA4E40">
      <w:pPr>
        <w:spacing w:after="0"/>
      </w:pPr>
      <w:r>
        <w:separator/>
      </w:r>
    </w:p>
  </w:footnote>
  <w:footnote w:type="continuationSeparator" w:id="0">
    <w:p w14:paraId="502F73FD" w14:textId="77777777" w:rsidR="00873663" w:rsidRDefault="00873663" w:rsidP="00CA4E4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DD6FB" w14:textId="77777777" w:rsidR="00CA4E40" w:rsidRDefault="001C2C8B" w:rsidP="005C1039">
    <w:pPr>
      <w:pStyle w:val="Header"/>
      <w:tabs>
        <w:tab w:val="clear" w:pos="4513"/>
        <w:tab w:val="clear" w:pos="9026"/>
        <w:tab w:val="center" w:pos="4025"/>
      </w:tabs>
    </w:pPr>
    <w:r>
      <w:rPr>
        <w:noProof/>
        <w:lang w:eastAsia="en-GB"/>
      </w:rPr>
      <w:drawing>
        <wp:anchor distT="0" distB="0" distL="114300" distR="114300" simplePos="0" relativeHeight="251660287" behindDoc="1" locked="0" layoutInCell="1" allowOverlap="1" wp14:anchorId="3AB0C9ED" wp14:editId="2B3F67BC">
          <wp:simplePos x="0" y="0"/>
          <wp:positionH relativeFrom="margin">
            <wp:align>right</wp:align>
          </wp:positionH>
          <wp:positionV relativeFrom="page">
            <wp:posOffset>452755</wp:posOffset>
          </wp:positionV>
          <wp:extent cx="363600" cy="493200"/>
          <wp:effectExtent l="0" t="0" r="0" b="254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oD Generic Letterhead TO SIZ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96" t="18031" r="23422" b="11732"/>
                  <a:stretch/>
                </pic:blipFill>
                <pic:spPr bwMode="auto">
                  <a:xfrm>
                    <a:off x="0" y="0"/>
                    <a:ext cx="363600" cy="493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0714E7" w14:textId="77777777" w:rsidR="00AE17D7" w:rsidRDefault="001C2C8B">
    <w:pPr>
      <w:pStyle w:val="Header"/>
    </w:pPr>
    <w:r>
      <w:rPr>
        <w:noProof/>
        <w:lang w:eastAsia="en-GB"/>
      </w:rPr>
      <w:drawing>
        <wp:inline distT="0" distB="0" distL="0" distR="0" wp14:anchorId="3A7B5A95" wp14:editId="294EE451">
          <wp:extent cx="972820" cy="379947"/>
          <wp:effectExtent l="0" t="0" r="0" b="127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oD Generic Letterhead CROPPE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11" t="12981" r="6517" b="14265"/>
                  <a:stretch/>
                </pic:blipFill>
                <pic:spPr bwMode="auto">
                  <a:xfrm>
                    <a:off x="0" y="0"/>
                    <a:ext cx="975147" cy="3808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0" relativeHeight="251658239" behindDoc="1" locked="0" layoutInCell="1" allowOverlap="1" wp14:anchorId="5299B744" wp14:editId="6E187C40">
          <wp:simplePos x="0" y="0"/>
          <wp:positionH relativeFrom="column">
            <wp:align>right</wp:align>
          </wp:positionH>
          <wp:positionV relativeFrom="page">
            <wp:posOffset>453390</wp:posOffset>
          </wp:positionV>
          <wp:extent cx="363600" cy="493200"/>
          <wp:effectExtent l="0" t="0" r="0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oD Generic Letterhead TO SIZE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96" t="18031" r="23422" b="11732"/>
                  <a:stretch/>
                </pic:blipFill>
                <pic:spPr bwMode="auto">
                  <a:xfrm>
                    <a:off x="0" y="0"/>
                    <a:ext cx="363600" cy="493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663"/>
    <w:rsid w:val="0005366F"/>
    <w:rsid w:val="000C3D51"/>
    <w:rsid w:val="000F53B7"/>
    <w:rsid w:val="001C2C8B"/>
    <w:rsid w:val="003F64FF"/>
    <w:rsid w:val="00431305"/>
    <w:rsid w:val="005B1A62"/>
    <w:rsid w:val="005C1039"/>
    <w:rsid w:val="005E6148"/>
    <w:rsid w:val="00830C08"/>
    <w:rsid w:val="00873663"/>
    <w:rsid w:val="00881DB6"/>
    <w:rsid w:val="008B28AC"/>
    <w:rsid w:val="009B4BFB"/>
    <w:rsid w:val="009D760A"/>
    <w:rsid w:val="00A7718F"/>
    <w:rsid w:val="00AE17D7"/>
    <w:rsid w:val="00AE7AE3"/>
    <w:rsid w:val="00CA4E40"/>
    <w:rsid w:val="00D20287"/>
    <w:rsid w:val="00D81968"/>
    <w:rsid w:val="00DD1648"/>
    <w:rsid w:val="00E66C2B"/>
    <w:rsid w:val="00E75715"/>
    <w:rsid w:val="00F47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46BBB8"/>
  <w15:chartTrackingRefBased/>
  <w15:docId w15:val="{CB62D2F5-35FE-4657-A2AD-C0805957B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3663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30C08"/>
    <w:pPr>
      <w:keepNext/>
      <w:keepLines/>
      <w:spacing w:before="240" w:after="0" w:line="240" w:lineRule="auto"/>
      <w:outlineLvl w:val="0"/>
    </w:pPr>
    <w:rPr>
      <w:rFonts w:ascii="Calibri" w:eastAsiaTheme="majorEastAsia" w:hAnsi="Calibri" w:cstheme="majorBidi"/>
      <w:color w:val="1D3FB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0C08"/>
    <w:pPr>
      <w:keepNext/>
      <w:keepLines/>
      <w:spacing w:before="40" w:after="0" w:line="240" w:lineRule="auto"/>
      <w:outlineLvl w:val="1"/>
    </w:pPr>
    <w:rPr>
      <w:rFonts w:ascii="Calibri" w:eastAsiaTheme="majorEastAsia" w:hAnsi="Calibri" w:cstheme="majorBidi"/>
      <w:color w:val="1D3FBE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4E40"/>
    <w:pPr>
      <w:tabs>
        <w:tab w:val="center" w:pos="4513"/>
        <w:tab w:val="right" w:pos="9026"/>
      </w:tabs>
      <w:spacing w:after="0" w:line="240" w:lineRule="auto"/>
    </w:pPr>
    <w:rPr>
      <w:color w:val="464646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CA4E40"/>
  </w:style>
  <w:style w:type="paragraph" w:styleId="Footer">
    <w:name w:val="footer"/>
    <w:basedOn w:val="Normal"/>
    <w:link w:val="FooterChar"/>
    <w:uiPriority w:val="99"/>
    <w:unhideWhenUsed/>
    <w:rsid w:val="00DD1648"/>
    <w:pPr>
      <w:spacing w:after="60" w:line="240" w:lineRule="auto"/>
    </w:pPr>
    <w:rPr>
      <w:color w:val="485CA6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DD1648"/>
    <w:rPr>
      <w:color w:val="485CA6"/>
      <w:sz w:val="16"/>
    </w:rPr>
  </w:style>
  <w:style w:type="character" w:styleId="Hyperlink">
    <w:name w:val="Hyperlink"/>
    <w:basedOn w:val="DefaultParagraphFont"/>
    <w:uiPriority w:val="99"/>
    <w:unhideWhenUsed/>
    <w:rsid w:val="005C1039"/>
    <w:rPr>
      <w:color w:val="4365E2" w:themeColor="hyperlink"/>
      <w:u w:val="single"/>
    </w:rPr>
  </w:style>
  <w:style w:type="paragraph" w:styleId="NoSpacing">
    <w:name w:val="No Spacing"/>
    <w:uiPriority w:val="1"/>
    <w:qFormat/>
    <w:rsid w:val="00881DB6"/>
    <w:pPr>
      <w:spacing w:after="0" w:line="240" w:lineRule="auto"/>
    </w:pPr>
    <w:rPr>
      <w:color w:val="464646" w:themeColor="text1"/>
    </w:rPr>
  </w:style>
  <w:style w:type="paragraph" w:customStyle="1" w:styleId="SenderInformation">
    <w:name w:val="Sender Information"/>
    <w:basedOn w:val="Normal"/>
    <w:qFormat/>
    <w:rsid w:val="00881DB6"/>
    <w:pPr>
      <w:spacing w:after="0" w:line="240" w:lineRule="auto"/>
    </w:pPr>
    <w:rPr>
      <w:color w:val="464646" w:themeColor="text1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30C08"/>
    <w:rPr>
      <w:rFonts w:ascii="Calibri" w:eastAsiaTheme="majorEastAsia" w:hAnsi="Calibri" w:cstheme="majorBidi"/>
      <w:color w:val="1D3FB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0C08"/>
    <w:rPr>
      <w:rFonts w:ascii="Calibri" w:eastAsiaTheme="majorEastAsia" w:hAnsi="Calibri" w:cstheme="majorBidi"/>
      <w:color w:val="1D3FBE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830C08"/>
    <w:pPr>
      <w:spacing w:after="0" w:line="240" w:lineRule="auto"/>
      <w:contextualSpacing/>
    </w:pPr>
    <w:rPr>
      <w:rFonts w:ascii="Calibri" w:eastAsiaTheme="majorEastAsia" w:hAnsi="Calibr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0C08"/>
    <w:rPr>
      <w:rFonts w:ascii="Calibri" w:eastAsiaTheme="majorEastAsia" w:hAnsi="Calibri" w:cstheme="majorBidi"/>
      <w:spacing w:val="-10"/>
      <w:kern w:val="28"/>
      <w:sz w:val="56"/>
      <w:szCs w:val="56"/>
    </w:rPr>
  </w:style>
  <w:style w:type="character" w:styleId="PlaceholderText">
    <w:name w:val="Placeholder Text"/>
    <w:basedOn w:val="DefaultParagraphFont"/>
    <w:uiPriority w:val="99"/>
    <w:semiHidden/>
    <w:rsid w:val="0005366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2C8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C8B"/>
    <w:rPr>
      <w:rFonts w:ascii="Segoe UI" w:hAnsi="Segoe UI" w:cs="Segoe UI"/>
      <w:color w:val="464646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OfficeTemplates\University%20of%20Dundee%20Letterhe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765958B37504021B0DDF835F24E5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F95DB-60CC-4FFD-BC5C-1485EF9C1778}"/>
      </w:docPartPr>
      <w:docPartBody>
        <w:p w:rsidR="00000000" w:rsidRDefault="00000000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xter Sans Core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D6180270733431E83C6EC2368BED093">
    <w:name w:val="6D6180270733431E83C6EC2368BED093"/>
  </w:style>
  <w:style w:type="paragraph" w:customStyle="1" w:styleId="BBDD7CCCDB514C07A9508C1AD9415D4C">
    <w:name w:val="BBDD7CCCDB514C07A9508C1AD9415D4C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E2F9E2E77EE42CD9A798DD5463BC131">
    <w:name w:val="FE2F9E2E77EE42CD9A798DD5463BC131"/>
  </w:style>
  <w:style w:type="paragraph" w:customStyle="1" w:styleId="1965FAB4696D4D388DE050934A917F56">
    <w:name w:val="1965FAB4696D4D388DE050934A917F56"/>
  </w:style>
  <w:style w:type="paragraph" w:customStyle="1" w:styleId="294B8BD1755F48C1BB3C57BD51E9F15C">
    <w:name w:val="294B8BD1755F48C1BB3C57BD51E9F15C"/>
  </w:style>
  <w:style w:type="paragraph" w:customStyle="1" w:styleId="60E0123E12514A90A63D620FC65C34D4">
    <w:name w:val="60E0123E12514A90A63D620FC65C34D4"/>
  </w:style>
  <w:style w:type="paragraph" w:customStyle="1" w:styleId="DD83C07A6EF24C2DA330701B1F1FB7EF">
    <w:name w:val="DD83C07A6EF24C2DA330701B1F1FB7EF"/>
  </w:style>
  <w:style w:type="paragraph" w:customStyle="1" w:styleId="5F5BF27D5627474A8D842594621D54A8">
    <w:name w:val="5F5BF27D5627474A8D842594621D54A8"/>
  </w:style>
  <w:style w:type="paragraph" w:customStyle="1" w:styleId="CAC952FF414B4FBB8AFFCFC57F4BB9DB">
    <w:name w:val="CAC952FF414B4FBB8AFFCFC57F4BB9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University of Dundee">
      <a:dk1>
        <a:srgbClr val="464646"/>
      </a:dk1>
      <a:lt1>
        <a:sysClr val="window" lastClr="FFFFFF"/>
      </a:lt1>
      <a:dk2>
        <a:srgbClr val="464646"/>
      </a:dk2>
      <a:lt2>
        <a:srgbClr val="FFFFFF"/>
      </a:lt2>
      <a:accent1>
        <a:srgbClr val="4365E2"/>
      </a:accent1>
      <a:accent2>
        <a:srgbClr val="FF6264"/>
      </a:accent2>
      <a:accent3>
        <a:srgbClr val="01D17C"/>
      </a:accent3>
      <a:accent4>
        <a:srgbClr val="464646"/>
      </a:accent4>
      <a:accent5>
        <a:srgbClr val="4365E2"/>
      </a:accent5>
      <a:accent6>
        <a:srgbClr val="FF6264"/>
      </a:accent6>
      <a:hlink>
        <a:srgbClr val="4365E2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7371FAF20FF144BCEB4969F8A322C6" ma:contentTypeVersion="13" ma:contentTypeDescription="Create a new document." ma:contentTypeScope="" ma:versionID="1098c98cc3b18b66237e84b1dfa458f6">
  <xsd:schema xmlns:xsd="http://www.w3.org/2001/XMLSchema" xmlns:xs="http://www.w3.org/2001/XMLSchema" xmlns:p="http://schemas.microsoft.com/office/2006/metadata/properties" xmlns:ns3="432949ea-6bcb-49c7-96c0-7e4a5ec00f24" xmlns:ns4="d33a4264-1e05-4a09-b55f-314c06084af4" targetNamespace="http://schemas.microsoft.com/office/2006/metadata/properties" ma:root="true" ma:fieldsID="29ae9ba8f74267cf36ecd7f87a2c1b83" ns3:_="" ns4:_="">
    <xsd:import namespace="432949ea-6bcb-49c7-96c0-7e4a5ec00f24"/>
    <xsd:import namespace="d33a4264-1e05-4a09-b55f-314c06084af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2949ea-6bcb-49c7-96c0-7e4a5ec00f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3a4264-1e05-4a09-b55f-314c06084af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59999C-5632-497A-8898-D8CD10A75F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2949ea-6bcb-49c7-96c0-7e4a5ec00f24"/>
    <ds:schemaRef ds:uri="d33a4264-1e05-4a09-b55f-314c06084a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640365-BAE3-4D5D-9D62-BEF730BD8F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28F1A6-56C6-4455-B778-185B395672E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University of Dundee Letterhead</Template>
  <TotalTime>3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 Mann</dc:creator>
  <cp:keywords/>
  <dc:description/>
  <cp:lastModifiedBy>Steph Mann (Staff)</cp:lastModifiedBy>
  <cp:revision>1</cp:revision>
  <cp:lastPrinted>2017-09-19T13:22:00Z</cp:lastPrinted>
  <dcterms:created xsi:type="dcterms:W3CDTF">2021-01-18T08:40:00Z</dcterms:created>
  <dcterms:modified xsi:type="dcterms:W3CDTF">2021-01-18T08:44:00Z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0x010100137371FAF20FF144BCEB4969F8A322C6</vt:lpwstr>
  </property>
</Properties>
</file>