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93FC3" w14:textId="77777777" w:rsidR="00CD645F" w:rsidRPr="00CD645F" w:rsidRDefault="00CD645F" w:rsidP="00CD645F">
      <w:pPr>
        <w:pStyle w:val="NoSpacing"/>
        <w:rPr>
          <w:b/>
          <w:color w:val="auto"/>
        </w:rPr>
      </w:pPr>
    </w:p>
    <w:p w14:paraId="41302256" w14:textId="77777777" w:rsidR="009B4BFB" w:rsidRPr="005A2221" w:rsidRDefault="00CD645F" w:rsidP="00CD645F">
      <w:pPr>
        <w:pStyle w:val="NoSpacing"/>
        <w:rPr>
          <w:b/>
          <w:color w:val="auto"/>
          <w:u w:val="single"/>
        </w:rPr>
      </w:pPr>
      <w:r w:rsidRPr="005A2221">
        <w:rPr>
          <w:b/>
          <w:color w:val="auto"/>
          <w:u w:val="single"/>
        </w:rPr>
        <w:t>Shared Parental Leave – ‘Notice of Entitlement’ and ‘Period of Leave’ Request</w:t>
      </w:r>
    </w:p>
    <w:p w14:paraId="6EA218E1" w14:textId="77777777" w:rsidR="00CD645F" w:rsidRDefault="00CD645F" w:rsidP="00CD645F">
      <w:pPr>
        <w:pStyle w:val="NoSpacing"/>
        <w:rPr>
          <w:b/>
          <w:color w:val="auto"/>
        </w:rPr>
      </w:pPr>
    </w:p>
    <w:p w14:paraId="5BA14F32" w14:textId="7D226C07" w:rsidR="00CD645F" w:rsidRDefault="00CD645F" w:rsidP="00CD645F">
      <w:pPr>
        <w:pStyle w:val="NoSpacing"/>
        <w:rPr>
          <w:color w:val="auto"/>
        </w:rPr>
      </w:pPr>
      <w:r>
        <w:rPr>
          <w:color w:val="auto"/>
        </w:rPr>
        <w:t xml:space="preserve">Use this form to opt in to the shared parental leave scheme following the birth of a child. Please see our </w:t>
      </w:r>
      <w:hyperlink r:id="rId7" w:history="1">
        <w:r w:rsidRPr="000B5983">
          <w:rPr>
            <w:rStyle w:val="Hyperlink"/>
          </w:rPr>
          <w:t>Shared Parental Leave Policy</w:t>
        </w:r>
      </w:hyperlink>
      <w:r>
        <w:rPr>
          <w:color w:val="auto"/>
        </w:rPr>
        <w:t xml:space="preserve"> for more information. </w:t>
      </w:r>
    </w:p>
    <w:p w14:paraId="56681AE3" w14:textId="77777777" w:rsidR="00CD645F" w:rsidRDefault="00CD645F" w:rsidP="00CD645F">
      <w:pPr>
        <w:pStyle w:val="NoSpacing"/>
        <w:rPr>
          <w:color w:val="auto"/>
        </w:rPr>
      </w:pPr>
    </w:p>
    <w:p w14:paraId="72DC5B9E" w14:textId="2E4323DD" w:rsidR="00CD645F" w:rsidRDefault="00CD645F" w:rsidP="00CD645F">
      <w:pPr>
        <w:pStyle w:val="NoSpacing"/>
        <w:rPr>
          <w:color w:val="auto"/>
        </w:rPr>
      </w:pPr>
      <w:r>
        <w:rPr>
          <w:color w:val="auto"/>
        </w:rPr>
        <w:t xml:space="preserve">If you are the child’s </w:t>
      </w:r>
      <w:r w:rsidR="00553F92">
        <w:rPr>
          <w:color w:val="auto"/>
        </w:rPr>
        <w:t>birth parent</w:t>
      </w:r>
      <w:r>
        <w:rPr>
          <w:color w:val="auto"/>
        </w:rPr>
        <w:t>/</w:t>
      </w:r>
      <w:r w:rsidR="00553F92">
        <w:rPr>
          <w:color w:val="auto"/>
        </w:rPr>
        <w:t>nominated first carer</w:t>
      </w:r>
      <w:r>
        <w:rPr>
          <w:color w:val="auto"/>
        </w:rPr>
        <w:t xml:space="preserve">, you must also submit a signed </w:t>
      </w:r>
      <w:hyperlink r:id="rId8" w:history="1">
        <w:r w:rsidRPr="003343BC">
          <w:rPr>
            <w:rStyle w:val="Hyperlink"/>
          </w:rPr>
          <w:t>curta</w:t>
        </w:r>
        <w:bookmarkStart w:id="0" w:name="_GoBack"/>
        <w:r w:rsidRPr="003343BC">
          <w:rPr>
            <w:rStyle w:val="Hyperlink"/>
          </w:rPr>
          <w:t>i</w:t>
        </w:r>
        <w:bookmarkEnd w:id="0"/>
        <w:r w:rsidRPr="003343BC">
          <w:rPr>
            <w:rStyle w:val="Hyperlink"/>
          </w:rPr>
          <w:t>lment notice</w:t>
        </w:r>
      </w:hyperlink>
      <w:r>
        <w:rPr>
          <w:color w:val="auto"/>
        </w:rPr>
        <w:t xml:space="preserve"> to bring your maternity/adoption leave and pay entitlement to an end. </w:t>
      </w:r>
    </w:p>
    <w:p w14:paraId="0AB39E7C" w14:textId="4BE27C73" w:rsidR="00CD645F" w:rsidRDefault="00CD645F" w:rsidP="00CD645F">
      <w:pPr>
        <w:spacing w:before="100" w:beforeAutospacing="1" w:after="100" w:afterAutospacing="1" w:line="240" w:lineRule="auto"/>
        <w:rPr>
          <w:rFonts w:ascii="Calibri" w:eastAsia="Times New Roman" w:hAnsi="Calibri" w:cs="Arial"/>
          <w:lang w:eastAsia="en-GB"/>
        </w:rPr>
      </w:pPr>
      <w:r w:rsidRPr="00CD645F">
        <w:rPr>
          <w:rFonts w:ascii="Calibri" w:eastAsia="Times New Roman" w:hAnsi="Calibri" w:cs="Arial"/>
          <w:lang w:eastAsia="en-GB"/>
        </w:rPr>
        <w:t xml:space="preserve">If you need any help with this form, in </w:t>
      </w:r>
      <w:r w:rsidR="008D0940">
        <w:rPr>
          <w:rFonts w:ascii="Calibri" w:eastAsia="Times New Roman" w:hAnsi="Calibri" w:cs="Arial"/>
          <w:lang w:eastAsia="en-GB"/>
        </w:rPr>
        <w:t>particular in working out your Shared Parental L</w:t>
      </w:r>
      <w:r w:rsidR="005A2221">
        <w:rPr>
          <w:rFonts w:ascii="Calibri" w:eastAsia="Times New Roman" w:hAnsi="Calibri" w:cs="Arial"/>
          <w:lang w:eastAsia="en-GB"/>
        </w:rPr>
        <w:t>eave entitlement in section D</w:t>
      </w:r>
      <w:r w:rsidRPr="00CD645F">
        <w:rPr>
          <w:rFonts w:ascii="Calibri" w:eastAsia="Times New Roman" w:hAnsi="Calibri" w:cs="Arial"/>
          <w:lang w:eastAsia="en-GB"/>
        </w:rPr>
        <w:t>, please speak to Human Resources. It may also be useful to discuss your proposed pattern of leave with your manager and/or HR before completing the form.</w:t>
      </w:r>
    </w:p>
    <w:p w14:paraId="27D3A5AF" w14:textId="38935499" w:rsidR="00FA29C1" w:rsidRDefault="00FA29C1" w:rsidP="00CD645F">
      <w:pPr>
        <w:spacing w:before="100" w:beforeAutospacing="1" w:after="100" w:afterAutospacing="1" w:line="240" w:lineRule="auto"/>
        <w:rPr>
          <w:rFonts w:ascii="Calibri" w:eastAsia="Times New Roman" w:hAnsi="Calibri" w:cs="Arial"/>
          <w:lang w:eastAsia="en-GB"/>
        </w:rPr>
      </w:pPr>
      <w:r>
        <w:rPr>
          <w:rFonts w:ascii="Calibri" w:eastAsia="Times New Roman" w:hAnsi="Calibri" w:cs="Arial"/>
          <w:b/>
          <w:lang w:eastAsia="en-GB"/>
        </w:rPr>
        <w:t xml:space="preserve">Please accept this as notification that I (the </w:t>
      </w:r>
      <w:r w:rsidR="00553F92">
        <w:rPr>
          <w:rFonts w:ascii="Calibri" w:eastAsia="Times New Roman" w:hAnsi="Calibri" w:cs="Arial"/>
          <w:b/>
          <w:lang w:eastAsia="en-GB"/>
        </w:rPr>
        <w:t>birth parent</w:t>
      </w:r>
      <w:r>
        <w:rPr>
          <w:rFonts w:ascii="Calibri" w:eastAsia="Times New Roman" w:hAnsi="Calibri" w:cs="Arial"/>
          <w:b/>
          <w:lang w:eastAsia="en-GB"/>
        </w:rPr>
        <w:t>/</w:t>
      </w:r>
      <w:r w:rsidR="00553F92">
        <w:rPr>
          <w:rFonts w:ascii="Calibri" w:eastAsia="Times New Roman" w:hAnsi="Calibri" w:cs="Arial"/>
          <w:b/>
          <w:lang w:eastAsia="en-GB"/>
        </w:rPr>
        <w:t>nominated first carer’s</w:t>
      </w:r>
      <w:r>
        <w:rPr>
          <w:rFonts w:ascii="Calibri" w:eastAsia="Times New Roman" w:hAnsi="Calibri" w:cs="Arial"/>
          <w:b/>
          <w:lang w:eastAsia="en-GB"/>
        </w:rPr>
        <w:t xml:space="preserve"> partner) am entitled to and intend to take Shared Parental Leave (and Shared Parental Pay i</w:t>
      </w:r>
      <w:r w:rsidR="00CE5323">
        <w:rPr>
          <w:rFonts w:ascii="Calibri" w:eastAsia="Times New Roman" w:hAnsi="Calibri" w:cs="Arial"/>
          <w:b/>
          <w:lang w:eastAsia="en-GB"/>
        </w:rPr>
        <w:t>f Section E</w:t>
      </w:r>
      <w:r>
        <w:rPr>
          <w:rFonts w:ascii="Calibri" w:eastAsia="Times New Roman" w:hAnsi="Calibri" w:cs="Arial"/>
          <w:b/>
          <w:lang w:eastAsia="en-GB"/>
        </w:rPr>
        <w:t xml:space="preserve"> is completed). </w:t>
      </w:r>
      <w:r w:rsidR="005A2221">
        <w:rPr>
          <w:rFonts w:ascii="Calibri" w:eastAsia="Times New Roman" w:hAnsi="Calibri" w:cs="Arial"/>
          <w:b/>
          <w:lang w:eastAsia="en-GB"/>
        </w:rPr>
        <w:br/>
      </w:r>
    </w:p>
    <w:tbl>
      <w:tblPr>
        <w:tblStyle w:val="ListTable3-Accent4"/>
        <w:tblW w:w="0" w:type="auto"/>
        <w:jc w:val="center"/>
        <w:tblLook w:val="04A0" w:firstRow="1" w:lastRow="0" w:firstColumn="1" w:lastColumn="0" w:noHBand="0" w:noVBand="1"/>
      </w:tblPr>
      <w:tblGrid>
        <w:gridCol w:w="4896"/>
        <w:gridCol w:w="4120"/>
      </w:tblGrid>
      <w:tr w:rsidR="00AA0758" w14:paraId="18ED5C5E" w14:textId="77777777" w:rsidTr="00FA2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96" w:type="dxa"/>
          </w:tcPr>
          <w:p w14:paraId="7D87EB9C" w14:textId="77777777" w:rsidR="00AA0758" w:rsidRDefault="00AA0758" w:rsidP="00CD645F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>Section A: Personal Details</w:t>
            </w:r>
          </w:p>
        </w:tc>
        <w:tc>
          <w:tcPr>
            <w:tcW w:w="4120" w:type="dxa"/>
          </w:tcPr>
          <w:p w14:paraId="6266B2FC" w14:textId="77777777" w:rsidR="00AA0758" w:rsidRDefault="00AA0758" w:rsidP="00CD645F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</w:p>
        </w:tc>
      </w:tr>
      <w:tr w:rsidR="00AA0758" w14:paraId="48A5B14F" w14:textId="77777777" w:rsidTr="00FA2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6" w:type="dxa"/>
          </w:tcPr>
          <w:p w14:paraId="64FD4E6C" w14:textId="0CC80E47" w:rsidR="00AA0758" w:rsidRPr="00270813" w:rsidRDefault="00AA0758" w:rsidP="00CD645F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 xml:space="preserve">Employee’s </w:t>
            </w:r>
            <w:r w:rsidR="00CE5323">
              <w:rPr>
                <w:rFonts w:ascii="Calibri" w:eastAsia="Times New Roman" w:hAnsi="Calibri" w:cs="Arial"/>
                <w:lang w:eastAsia="en-GB"/>
              </w:rPr>
              <w:t>full n</w:t>
            </w:r>
            <w:r>
              <w:rPr>
                <w:rFonts w:ascii="Calibri" w:eastAsia="Times New Roman" w:hAnsi="Calibri" w:cs="Arial"/>
                <w:lang w:eastAsia="en-GB"/>
              </w:rPr>
              <w:t xml:space="preserve">ame: </w:t>
            </w:r>
            <w:r>
              <w:rPr>
                <w:rFonts w:ascii="Calibri" w:eastAsia="Times New Roman" w:hAnsi="Calibri" w:cs="Arial"/>
                <w:lang w:eastAsia="en-GB"/>
              </w:rPr>
              <w:br/>
            </w:r>
          </w:p>
        </w:tc>
        <w:tc>
          <w:tcPr>
            <w:tcW w:w="4120" w:type="dxa"/>
          </w:tcPr>
          <w:p w14:paraId="64B681FD" w14:textId="77777777" w:rsidR="00AA0758" w:rsidRDefault="00AA0758" w:rsidP="00CD645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</w:p>
        </w:tc>
      </w:tr>
      <w:tr w:rsidR="00D21777" w14:paraId="4E516BC9" w14:textId="77777777" w:rsidTr="00FA29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6" w:type="dxa"/>
          </w:tcPr>
          <w:p w14:paraId="4302B272" w14:textId="010F710A" w:rsidR="00D21777" w:rsidRPr="00D21777" w:rsidRDefault="00D21777" w:rsidP="00CD645F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 xml:space="preserve">Post Title: </w:t>
            </w:r>
            <w:r>
              <w:rPr>
                <w:rFonts w:ascii="Calibri" w:eastAsia="Times New Roman" w:hAnsi="Calibri" w:cs="Arial"/>
                <w:lang w:eastAsia="en-GB"/>
              </w:rPr>
              <w:br/>
            </w:r>
          </w:p>
        </w:tc>
        <w:tc>
          <w:tcPr>
            <w:tcW w:w="4120" w:type="dxa"/>
          </w:tcPr>
          <w:p w14:paraId="598494E8" w14:textId="77777777" w:rsidR="00D21777" w:rsidRDefault="00D21777" w:rsidP="00CD645F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</w:p>
        </w:tc>
      </w:tr>
      <w:tr w:rsidR="00AA0758" w14:paraId="7E209C28" w14:textId="77777777" w:rsidTr="00FA2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6" w:type="dxa"/>
          </w:tcPr>
          <w:p w14:paraId="178FFAD8" w14:textId="55B23DF0" w:rsidR="00AA0758" w:rsidRPr="00AA0758" w:rsidRDefault="00CE5323" w:rsidP="00CD645F">
            <w:pPr>
              <w:spacing w:before="100" w:beforeAutospacing="1" w:after="100" w:afterAutospacing="1"/>
              <w:rPr>
                <w:rFonts w:ascii="Calibri" w:eastAsia="Times New Roman" w:hAnsi="Calibri" w:cs="Arial"/>
                <w:b w:val="0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>Staff ID n</w:t>
            </w:r>
            <w:r w:rsidR="00AA0758">
              <w:rPr>
                <w:rFonts w:ascii="Calibri" w:eastAsia="Times New Roman" w:hAnsi="Calibri" w:cs="Arial"/>
                <w:lang w:eastAsia="en-GB"/>
              </w:rPr>
              <w:t xml:space="preserve">umber: </w:t>
            </w:r>
            <w:r w:rsidR="00AA0758">
              <w:rPr>
                <w:rFonts w:ascii="Calibri" w:eastAsia="Times New Roman" w:hAnsi="Calibri" w:cs="Arial"/>
                <w:lang w:eastAsia="en-GB"/>
              </w:rPr>
              <w:br/>
            </w:r>
          </w:p>
        </w:tc>
        <w:tc>
          <w:tcPr>
            <w:tcW w:w="4120" w:type="dxa"/>
          </w:tcPr>
          <w:p w14:paraId="0996ED77" w14:textId="77777777" w:rsidR="00AA0758" w:rsidRDefault="00AA0758" w:rsidP="00CD645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</w:p>
        </w:tc>
      </w:tr>
      <w:tr w:rsidR="00AA0758" w14:paraId="1B459D22" w14:textId="77777777" w:rsidTr="00FA29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6" w:type="dxa"/>
          </w:tcPr>
          <w:p w14:paraId="4413B7FF" w14:textId="0BC2DA4F" w:rsidR="00AA0758" w:rsidRDefault="00CE5323" w:rsidP="00AA0758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>Delete as a</w:t>
            </w:r>
            <w:r w:rsidR="00AA0758">
              <w:rPr>
                <w:rFonts w:ascii="Calibri" w:eastAsia="Times New Roman" w:hAnsi="Calibri" w:cs="Arial"/>
                <w:lang w:eastAsia="en-GB"/>
              </w:rPr>
              <w:t xml:space="preserve">ppropriate: </w:t>
            </w:r>
          </w:p>
        </w:tc>
        <w:tc>
          <w:tcPr>
            <w:tcW w:w="4120" w:type="dxa"/>
          </w:tcPr>
          <w:p w14:paraId="43868914" w14:textId="334E8205" w:rsidR="00AA0758" w:rsidRPr="00AA0758" w:rsidRDefault="00AA0758" w:rsidP="00137B0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  <w:r w:rsidRPr="00AA0758">
              <w:rPr>
                <w:rFonts w:ascii="Calibri" w:eastAsia="Times New Roman" w:hAnsi="Calibri" w:cs="Arial"/>
                <w:lang w:eastAsia="en-GB"/>
              </w:rPr>
              <w:t>I am the child’</w:t>
            </w:r>
            <w:r>
              <w:rPr>
                <w:rFonts w:ascii="Calibri" w:eastAsia="Times New Roman" w:hAnsi="Calibri" w:cs="Arial"/>
                <w:lang w:eastAsia="en-GB"/>
              </w:rPr>
              <w:t xml:space="preserve">s </w:t>
            </w:r>
            <w:r w:rsidR="00553F92">
              <w:rPr>
                <w:rFonts w:ascii="Calibri" w:eastAsia="Times New Roman" w:hAnsi="Calibri" w:cs="Arial"/>
                <w:lang w:eastAsia="en-GB"/>
              </w:rPr>
              <w:t>birth parent</w:t>
            </w:r>
            <w:r w:rsidRPr="00AA0758">
              <w:rPr>
                <w:rFonts w:ascii="Calibri" w:eastAsia="Times New Roman" w:hAnsi="Calibri" w:cs="Arial"/>
                <w:lang w:eastAsia="en-GB"/>
              </w:rPr>
              <w:t>/</w:t>
            </w:r>
            <w:r w:rsidR="00553F92">
              <w:rPr>
                <w:rFonts w:ascii="Calibri" w:eastAsia="Times New Roman" w:hAnsi="Calibri" w:cs="Arial"/>
                <w:lang w:eastAsia="en-GB"/>
              </w:rPr>
              <w:t>birth parent’s</w:t>
            </w:r>
            <w:r>
              <w:rPr>
                <w:rFonts w:ascii="Calibri" w:eastAsia="Times New Roman" w:hAnsi="Calibri" w:cs="Arial"/>
                <w:lang w:eastAsia="en-GB"/>
              </w:rPr>
              <w:t xml:space="preserve"> partner/elected parent</w:t>
            </w:r>
            <w:r>
              <w:rPr>
                <w:rFonts w:ascii="Calibri" w:eastAsia="Times New Roman" w:hAnsi="Calibri" w:cs="Arial"/>
                <w:lang w:eastAsia="en-GB"/>
              </w:rPr>
              <w:br/>
            </w:r>
          </w:p>
        </w:tc>
      </w:tr>
      <w:tr w:rsidR="00AA0758" w14:paraId="2B6F577E" w14:textId="77777777" w:rsidTr="00FA2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6" w:type="dxa"/>
          </w:tcPr>
          <w:p w14:paraId="58A9E529" w14:textId="503BCAC8" w:rsidR="00AA0758" w:rsidRPr="00AA0758" w:rsidRDefault="00CE5323" w:rsidP="00AA0758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>Child’s expected date of b</w:t>
            </w:r>
            <w:r w:rsidR="00AA0758">
              <w:rPr>
                <w:rFonts w:ascii="Calibri" w:eastAsia="Times New Roman" w:hAnsi="Calibri" w:cs="Arial"/>
                <w:lang w:eastAsia="en-GB"/>
              </w:rPr>
              <w:t>irth:</w:t>
            </w:r>
            <w:r w:rsidR="00FA29C1">
              <w:rPr>
                <w:rFonts w:ascii="Calibri" w:eastAsia="Times New Roman" w:hAnsi="Calibri" w:cs="Arial"/>
                <w:lang w:eastAsia="en-GB"/>
              </w:rPr>
              <w:br/>
            </w:r>
          </w:p>
        </w:tc>
        <w:tc>
          <w:tcPr>
            <w:tcW w:w="4120" w:type="dxa"/>
          </w:tcPr>
          <w:p w14:paraId="08C93E80" w14:textId="77777777" w:rsidR="00AA0758" w:rsidRPr="00AA0758" w:rsidRDefault="00AA0758" w:rsidP="00CD645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</w:p>
        </w:tc>
      </w:tr>
      <w:tr w:rsidR="00AA0758" w14:paraId="4E0EA6E0" w14:textId="77777777" w:rsidTr="00FA29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6" w:type="dxa"/>
          </w:tcPr>
          <w:p w14:paraId="697C4FF1" w14:textId="28E51D4C" w:rsidR="00AA0758" w:rsidRPr="00AA0758" w:rsidRDefault="00AA0758" w:rsidP="00AA0758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>Child’</w:t>
            </w:r>
            <w:r w:rsidR="00CE5323">
              <w:rPr>
                <w:rFonts w:ascii="Calibri" w:eastAsia="Times New Roman" w:hAnsi="Calibri" w:cs="Arial"/>
                <w:lang w:eastAsia="en-GB"/>
              </w:rPr>
              <w:t>s actual date of b</w:t>
            </w:r>
            <w:r w:rsidR="00FA29C1">
              <w:rPr>
                <w:rFonts w:ascii="Calibri" w:eastAsia="Times New Roman" w:hAnsi="Calibri" w:cs="Arial"/>
                <w:lang w:eastAsia="en-GB"/>
              </w:rPr>
              <w:t xml:space="preserve">irth (if child not yet born I will provide this information as soon as possible and before I take any SPL): </w:t>
            </w:r>
            <w:r w:rsidR="00FA29C1">
              <w:rPr>
                <w:rFonts w:ascii="Calibri" w:eastAsia="Times New Roman" w:hAnsi="Calibri" w:cs="Arial"/>
                <w:lang w:eastAsia="en-GB"/>
              </w:rPr>
              <w:br/>
            </w:r>
          </w:p>
        </w:tc>
        <w:tc>
          <w:tcPr>
            <w:tcW w:w="4120" w:type="dxa"/>
          </w:tcPr>
          <w:p w14:paraId="6113C237" w14:textId="77777777" w:rsidR="00AA0758" w:rsidRPr="00AA0758" w:rsidRDefault="00AA0758" w:rsidP="00CD645F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</w:p>
        </w:tc>
      </w:tr>
    </w:tbl>
    <w:p w14:paraId="50B13FD5" w14:textId="4FBAEE67" w:rsidR="00CD645F" w:rsidRDefault="00CD645F" w:rsidP="00CD645F">
      <w:pPr>
        <w:spacing w:before="100" w:beforeAutospacing="1" w:after="100" w:afterAutospacing="1" w:line="240" w:lineRule="auto"/>
        <w:rPr>
          <w:rFonts w:ascii="Calibri" w:eastAsia="Times New Roman" w:hAnsi="Calibri" w:cs="Arial"/>
          <w:lang w:eastAsia="en-GB"/>
        </w:rPr>
      </w:pPr>
    </w:p>
    <w:tbl>
      <w:tblPr>
        <w:tblStyle w:val="ListTable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72715" w14:paraId="454DADDC" w14:textId="77777777" w:rsidTr="005727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08" w:type="dxa"/>
          </w:tcPr>
          <w:p w14:paraId="0C246DBB" w14:textId="1583D7D4" w:rsidR="00572715" w:rsidRPr="00572715" w:rsidRDefault="00572715" w:rsidP="00CD645F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>Section B: Partner’</w:t>
            </w:r>
            <w:r w:rsidR="00DF16C8">
              <w:rPr>
                <w:rFonts w:ascii="Calibri" w:eastAsia="Times New Roman" w:hAnsi="Calibri" w:cs="Arial"/>
                <w:lang w:eastAsia="en-GB"/>
              </w:rPr>
              <w:t>s Information</w:t>
            </w:r>
          </w:p>
        </w:tc>
        <w:tc>
          <w:tcPr>
            <w:tcW w:w="4508" w:type="dxa"/>
          </w:tcPr>
          <w:p w14:paraId="6C92582D" w14:textId="03D74AEA" w:rsidR="00572715" w:rsidRDefault="00572715" w:rsidP="00CD645F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</w:p>
        </w:tc>
      </w:tr>
      <w:tr w:rsidR="00572715" w14:paraId="693906B9" w14:textId="77777777" w:rsidTr="00572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0139FF8" w14:textId="7711CC76" w:rsidR="00572715" w:rsidRPr="00DF16C8" w:rsidRDefault="00CE5323" w:rsidP="00CD645F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>Full n</w:t>
            </w:r>
            <w:r w:rsidR="00DF16C8">
              <w:rPr>
                <w:rFonts w:ascii="Calibri" w:eastAsia="Times New Roman" w:hAnsi="Calibri" w:cs="Arial"/>
                <w:lang w:eastAsia="en-GB"/>
              </w:rPr>
              <w:t xml:space="preserve">ame: </w:t>
            </w:r>
            <w:r w:rsidR="00DF16C8">
              <w:rPr>
                <w:rFonts w:ascii="Calibri" w:eastAsia="Times New Roman" w:hAnsi="Calibri" w:cs="Arial"/>
                <w:lang w:eastAsia="en-GB"/>
              </w:rPr>
              <w:br/>
            </w:r>
          </w:p>
        </w:tc>
        <w:tc>
          <w:tcPr>
            <w:tcW w:w="4508" w:type="dxa"/>
          </w:tcPr>
          <w:p w14:paraId="1BECDF23" w14:textId="77777777" w:rsidR="00572715" w:rsidRDefault="00572715" w:rsidP="00CD645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</w:p>
        </w:tc>
      </w:tr>
      <w:tr w:rsidR="00DF16C8" w14:paraId="66C90FE4" w14:textId="77777777" w:rsidTr="005727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4A3F669" w14:textId="5A94EDB8" w:rsidR="00DF16C8" w:rsidRDefault="00DF16C8" w:rsidP="00CD645F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>Address:</w:t>
            </w:r>
            <w:r w:rsidR="00CE5323">
              <w:rPr>
                <w:rFonts w:ascii="Calibri" w:eastAsia="Times New Roman" w:hAnsi="Calibri" w:cs="Arial"/>
                <w:lang w:eastAsia="en-GB"/>
              </w:rPr>
              <w:br/>
            </w:r>
            <w:r w:rsidR="00CE5323">
              <w:rPr>
                <w:rFonts w:ascii="Calibri" w:eastAsia="Times New Roman" w:hAnsi="Calibri" w:cs="Arial"/>
                <w:lang w:eastAsia="en-GB"/>
              </w:rPr>
              <w:br/>
            </w:r>
            <w:r w:rsidR="00CE5323">
              <w:rPr>
                <w:rFonts w:ascii="Calibri" w:eastAsia="Times New Roman" w:hAnsi="Calibri" w:cs="Arial"/>
                <w:lang w:eastAsia="en-GB"/>
              </w:rPr>
              <w:br/>
            </w:r>
            <w:r>
              <w:rPr>
                <w:rFonts w:ascii="Calibri" w:eastAsia="Times New Roman" w:hAnsi="Calibri" w:cs="Arial"/>
                <w:lang w:eastAsia="en-GB"/>
              </w:rPr>
              <w:br/>
            </w:r>
          </w:p>
        </w:tc>
        <w:tc>
          <w:tcPr>
            <w:tcW w:w="4508" w:type="dxa"/>
          </w:tcPr>
          <w:p w14:paraId="2130C382" w14:textId="77777777" w:rsidR="00DF16C8" w:rsidRDefault="00DF16C8" w:rsidP="00CD645F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</w:p>
        </w:tc>
      </w:tr>
      <w:tr w:rsidR="00DF16C8" w14:paraId="64619111" w14:textId="77777777" w:rsidTr="00572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0B59AB4" w14:textId="1DCD7116" w:rsidR="00DF16C8" w:rsidRDefault="00DF16C8" w:rsidP="00CD645F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 xml:space="preserve">National Insurance Number: </w:t>
            </w:r>
            <w:r>
              <w:rPr>
                <w:rFonts w:ascii="Calibri" w:eastAsia="Times New Roman" w:hAnsi="Calibri" w:cs="Arial"/>
                <w:lang w:eastAsia="en-GB"/>
              </w:rPr>
              <w:br/>
            </w:r>
          </w:p>
        </w:tc>
        <w:tc>
          <w:tcPr>
            <w:tcW w:w="4508" w:type="dxa"/>
          </w:tcPr>
          <w:p w14:paraId="51FCA562" w14:textId="77777777" w:rsidR="00DF16C8" w:rsidRDefault="00DF16C8" w:rsidP="00CD645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</w:p>
        </w:tc>
      </w:tr>
      <w:tr w:rsidR="00DF16C8" w14:paraId="6D7F26C7" w14:textId="77777777" w:rsidTr="005727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F86842F" w14:textId="63A58A8C" w:rsidR="00DF16C8" w:rsidRDefault="00CE5323" w:rsidP="00CD645F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>Employer’s name and a</w:t>
            </w:r>
            <w:r w:rsidR="00DF16C8">
              <w:rPr>
                <w:rFonts w:ascii="Calibri" w:eastAsia="Times New Roman" w:hAnsi="Calibri" w:cs="Arial"/>
                <w:lang w:eastAsia="en-GB"/>
              </w:rPr>
              <w:t>ddress:</w:t>
            </w:r>
            <w:r w:rsidR="00DF16C8">
              <w:rPr>
                <w:rFonts w:ascii="Calibri" w:eastAsia="Times New Roman" w:hAnsi="Calibri" w:cs="Arial"/>
                <w:lang w:eastAsia="en-GB"/>
              </w:rPr>
              <w:br/>
            </w:r>
            <w:r w:rsidR="00DF16C8">
              <w:rPr>
                <w:rFonts w:ascii="Calibri" w:eastAsia="Times New Roman" w:hAnsi="Calibri" w:cs="Arial"/>
                <w:lang w:eastAsia="en-GB"/>
              </w:rPr>
              <w:br/>
            </w:r>
            <w:r w:rsidR="00DF16C8">
              <w:rPr>
                <w:rFonts w:ascii="Calibri" w:eastAsia="Times New Roman" w:hAnsi="Calibri" w:cs="Arial"/>
                <w:lang w:eastAsia="en-GB"/>
              </w:rPr>
              <w:br/>
            </w:r>
            <w:r w:rsidR="00DF16C8">
              <w:rPr>
                <w:rFonts w:ascii="Calibri" w:eastAsia="Times New Roman" w:hAnsi="Calibri" w:cs="Arial"/>
                <w:lang w:eastAsia="en-GB"/>
              </w:rPr>
              <w:lastRenderedPageBreak/>
              <w:br/>
            </w:r>
          </w:p>
        </w:tc>
        <w:tc>
          <w:tcPr>
            <w:tcW w:w="4508" w:type="dxa"/>
          </w:tcPr>
          <w:p w14:paraId="0689BF5E" w14:textId="77777777" w:rsidR="00DF16C8" w:rsidRDefault="00DF16C8" w:rsidP="00CD645F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</w:p>
        </w:tc>
      </w:tr>
      <w:tr w:rsidR="00DF16C8" w14:paraId="161388E8" w14:textId="77777777" w:rsidTr="00572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E42EFF8" w14:textId="22680F95" w:rsidR="00DF16C8" w:rsidRPr="00DF16C8" w:rsidRDefault="00DF16C8" w:rsidP="00CD645F">
            <w:pPr>
              <w:spacing w:before="100" w:beforeAutospacing="1" w:after="100" w:afterAutospacing="1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 xml:space="preserve">Delete as appropriate: </w:t>
            </w:r>
          </w:p>
        </w:tc>
        <w:tc>
          <w:tcPr>
            <w:tcW w:w="4508" w:type="dxa"/>
          </w:tcPr>
          <w:p w14:paraId="73EBC8CC" w14:textId="02C780FE" w:rsidR="00DF16C8" w:rsidRDefault="00DF16C8" w:rsidP="00CD645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 xml:space="preserve">I am the </w:t>
            </w:r>
            <w:r w:rsidR="00EA77F5">
              <w:rPr>
                <w:rFonts w:ascii="Calibri" w:eastAsia="Times New Roman" w:hAnsi="Calibri" w:cs="Arial"/>
                <w:lang w:eastAsia="en-GB"/>
              </w:rPr>
              <w:t>birth parent</w:t>
            </w:r>
            <w:r>
              <w:rPr>
                <w:rFonts w:ascii="Calibri" w:eastAsia="Times New Roman" w:hAnsi="Calibri" w:cs="Arial"/>
                <w:lang w:eastAsia="en-GB"/>
              </w:rPr>
              <w:t>/</w:t>
            </w:r>
            <w:r w:rsidR="00EA77F5">
              <w:rPr>
                <w:rFonts w:ascii="Calibri" w:eastAsia="Times New Roman" w:hAnsi="Calibri" w:cs="Arial"/>
                <w:lang w:eastAsia="en-GB"/>
              </w:rPr>
              <w:t>nominated first carer</w:t>
            </w:r>
            <w:r>
              <w:rPr>
                <w:rFonts w:ascii="Calibri" w:eastAsia="Times New Roman" w:hAnsi="Calibri" w:cs="Arial"/>
                <w:lang w:eastAsia="en-GB"/>
              </w:rPr>
              <w:t xml:space="preserve"> of the child and I am (or was) entitled to Maternity Leave/Adoption Leave, Statutory Maternity Pay/</w:t>
            </w:r>
            <w:r w:rsidR="00F23E57" w:rsidRPr="00F23E57">
              <w:rPr>
                <w:rFonts w:ascii="Calibri" w:eastAsia="Times New Roman" w:hAnsi="Calibri" w:cs="Arial"/>
                <w:lang w:eastAsia="en-GB"/>
              </w:rPr>
              <w:t>Statutory Adoption</w:t>
            </w:r>
            <w:r w:rsidRPr="00F23E57">
              <w:rPr>
                <w:rFonts w:ascii="Calibri" w:eastAsia="Times New Roman" w:hAnsi="Calibri" w:cs="Arial"/>
                <w:lang w:eastAsia="en-GB"/>
              </w:rPr>
              <w:t xml:space="preserve"> Pay or Maternity A</w:t>
            </w:r>
            <w:r w:rsidR="00F23E57" w:rsidRPr="00F23E57">
              <w:rPr>
                <w:rFonts w:ascii="Calibri" w:eastAsia="Times New Roman" w:hAnsi="Calibri" w:cs="Arial"/>
                <w:lang w:eastAsia="en-GB"/>
              </w:rPr>
              <w:t>llowance/Adoption</w:t>
            </w:r>
            <w:r w:rsidRPr="00F23E57">
              <w:rPr>
                <w:rFonts w:ascii="Calibri" w:eastAsia="Times New Roman" w:hAnsi="Calibri" w:cs="Arial"/>
                <w:lang w:eastAsia="en-GB"/>
              </w:rPr>
              <w:t xml:space="preserve"> A</w:t>
            </w:r>
            <w:r w:rsidR="00F23E57" w:rsidRPr="00F23E57">
              <w:rPr>
                <w:rFonts w:ascii="Calibri" w:eastAsia="Times New Roman" w:hAnsi="Calibri" w:cs="Arial"/>
                <w:lang w:eastAsia="en-GB"/>
              </w:rPr>
              <w:t>llowance</w:t>
            </w:r>
            <w:r w:rsidRPr="00F23E57">
              <w:rPr>
                <w:rFonts w:ascii="Calibri" w:eastAsia="Times New Roman" w:hAnsi="Calibri" w:cs="Arial"/>
                <w:lang w:eastAsia="en-GB"/>
              </w:rPr>
              <w:t>.</w:t>
            </w:r>
            <w:r>
              <w:rPr>
                <w:rFonts w:ascii="Calibri" w:eastAsia="Times New Roman" w:hAnsi="Calibri" w:cs="Arial"/>
                <w:lang w:eastAsia="en-GB"/>
              </w:rPr>
              <w:t xml:space="preserve"> I have curtailed the aforementioned or will have done so by the time your employee starts parental leave.</w:t>
            </w:r>
          </w:p>
          <w:p w14:paraId="0A8A0961" w14:textId="77777777" w:rsidR="00DF16C8" w:rsidRDefault="00DF16C8" w:rsidP="00CD645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>OR</w:t>
            </w:r>
          </w:p>
          <w:p w14:paraId="78FCD20F" w14:textId="636096CC" w:rsidR="00DF16C8" w:rsidRPr="00DF16C8" w:rsidRDefault="00DF16C8" w:rsidP="00CD645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eastAsia="en-GB"/>
              </w:rPr>
            </w:pPr>
            <w:r>
              <w:rPr>
                <w:rFonts w:ascii="Calibri" w:eastAsia="Times New Roman" w:hAnsi="Calibri" w:cs="Arial"/>
                <w:lang w:eastAsia="en-GB"/>
              </w:rPr>
              <w:t xml:space="preserve">I am the partner of the </w:t>
            </w:r>
            <w:r w:rsidR="00EA77F5">
              <w:rPr>
                <w:rFonts w:ascii="Calibri" w:eastAsia="Times New Roman" w:hAnsi="Calibri" w:cs="Arial"/>
                <w:lang w:eastAsia="en-GB"/>
              </w:rPr>
              <w:t xml:space="preserve">birth parent/nominated first carer </w:t>
            </w:r>
            <w:r>
              <w:rPr>
                <w:rFonts w:ascii="Calibri" w:eastAsia="Times New Roman" w:hAnsi="Calibri" w:cs="Arial"/>
                <w:lang w:eastAsia="en-GB"/>
              </w:rPr>
              <w:br/>
            </w:r>
          </w:p>
        </w:tc>
      </w:tr>
    </w:tbl>
    <w:p w14:paraId="72A623BF" w14:textId="6A0BB423" w:rsidR="00DF16C8" w:rsidRDefault="00DF16C8" w:rsidP="00CD645F">
      <w:pPr>
        <w:pStyle w:val="NoSpacing"/>
        <w:rPr>
          <w:color w:val="auto"/>
        </w:rPr>
      </w:pPr>
      <w:r>
        <w:rPr>
          <w:rFonts w:ascii="Calibri" w:eastAsia="Times New Roman" w:hAnsi="Calibri" w:cs="Arial"/>
          <w:color w:val="auto"/>
          <w:lang w:eastAsia="en-GB"/>
        </w:rPr>
        <w:br/>
      </w:r>
      <w:r w:rsidR="00850C46">
        <w:rPr>
          <w:color w:val="auto"/>
        </w:rPr>
        <w:br/>
      </w:r>
    </w:p>
    <w:tbl>
      <w:tblPr>
        <w:tblStyle w:val="ListTable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34463" w14:paraId="0B7A681E" w14:textId="77777777" w:rsidTr="008344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08" w:type="dxa"/>
          </w:tcPr>
          <w:p w14:paraId="54EABCDD" w14:textId="7A891AE8" w:rsidR="00834463" w:rsidRPr="00834463" w:rsidRDefault="00834463" w:rsidP="00CD645F">
            <w:pPr>
              <w:pStyle w:val="NoSpacing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Section C: Maternity</w:t>
            </w:r>
            <w:r w:rsidR="00CE5323">
              <w:rPr>
                <w:color w:val="FFFFFF" w:themeColor="background2"/>
              </w:rPr>
              <w:t>/Adoption</w:t>
            </w:r>
            <w:r>
              <w:rPr>
                <w:color w:val="FFFFFF" w:themeColor="background2"/>
              </w:rPr>
              <w:t xml:space="preserve"> </w:t>
            </w:r>
            <w:r w:rsidR="00CE5323">
              <w:rPr>
                <w:color w:val="FFFFFF" w:themeColor="background2"/>
              </w:rPr>
              <w:t xml:space="preserve">Entitlement </w:t>
            </w:r>
          </w:p>
        </w:tc>
        <w:tc>
          <w:tcPr>
            <w:tcW w:w="4508" w:type="dxa"/>
          </w:tcPr>
          <w:p w14:paraId="4C5C4972" w14:textId="77777777" w:rsidR="00834463" w:rsidRDefault="00834463" w:rsidP="00CD645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4463" w14:paraId="52B125F3" w14:textId="77777777" w:rsidTr="00834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15E8DB0" w14:textId="4278B179" w:rsidR="00834463" w:rsidRPr="00834463" w:rsidRDefault="00834463" w:rsidP="00A370F2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Date </w:t>
            </w:r>
            <w:r w:rsidR="00A370F2">
              <w:rPr>
                <w:color w:val="auto"/>
              </w:rPr>
              <w:t>co-parent</w:t>
            </w:r>
            <w:r>
              <w:rPr>
                <w:color w:val="auto"/>
              </w:rPr>
              <w:t xml:space="preserve"> started/will start ML</w:t>
            </w:r>
            <w:r w:rsidR="00CE5323">
              <w:rPr>
                <w:color w:val="auto"/>
              </w:rPr>
              <w:t>/AL</w:t>
            </w:r>
            <w:r>
              <w:rPr>
                <w:color w:val="auto"/>
              </w:rPr>
              <w:t>:</w:t>
            </w:r>
            <w:r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536E8A01" w14:textId="77777777" w:rsidR="00834463" w:rsidRDefault="00834463" w:rsidP="00CD645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4463" w14:paraId="01AC881A" w14:textId="77777777" w:rsidTr="008344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1F9083C" w14:textId="47AB35A0" w:rsidR="00834463" w:rsidRPr="00834463" w:rsidRDefault="00CE5323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Date</w:t>
            </w:r>
            <w:r w:rsidR="00834463">
              <w:rPr>
                <w:color w:val="auto"/>
              </w:rPr>
              <w:t xml:space="preserve"> ML</w:t>
            </w:r>
            <w:r>
              <w:rPr>
                <w:color w:val="auto"/>
              </w:rPr>
              <w:t>/AL</w:t>
            </w:r>
            <w:r w:rsidR="00834463">
              <w:rPr>
                <w:color w:val="auto"/>
              </w:rPr>
              <w:t xml:space="preserve"> ended or will end:</w:t>
            </w:r>
            <w:r w:rsidR="00834463"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79BDCE9E" w14:textId="77777777" w:rsidR="00834463" w:rsidRDefault="00834463" w:rsidP="00CD645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4463" w14:paraId="00615AC9" w14:textId="77777777" w:rsidTr="00834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2991496" w14:textId="47022D9B" w:rsidR="00834463" w:rsidRPr="00834463" w:rsidRDefault="00834463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Total ML</w:t>
            </w:r>
            <w:r w:rsidR="00CE5323">
              <w:rPr>
                <w:color w:val="auto"/>
              </w:rPr>
              <w:t>/AL</w:t>
            </w:r>
            <w:r>
              <w:rPr>
                <w:color w:val="auto"/>
              </w:rPr>
              <w:t xml:space="preserve"> (weeks): </w:t>
            </w:r>
            <w:r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55B79F26" w14:textId="77777777" w:rsidR="00834463" w:rsidRDefault="00834463" w:rsidP="00CD645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4463" w14:paraId="2DBC304D" w14:textId="77777777" w:rsidTr="008344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5EF98C1" w14:textId="6F24BB28" w:rsidR="00834463" w:rsidRDefault="00A370F2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Date co-parent</w:t>
            </w:r>
            <w:r w:rsidR="00834463">
              <w:rPr>
                <w:color w:val="auto"/>
              </w:rPr>
              <w:t>’s SMP</w:t>
            </w:r>
            <w:r w:rsidR="00CE5323">
              <w:rPr>
                <w:color w:val="auto"/>
              </w:rPr>
              <w:t xml:space="preserve">/SAP or </w:t>
            </w:r>
            <w:r w:rsidR="00834463">
              <w:rPr>
                <w:color w:val="auto"/>
              </w:rPr>
              <w:t>MA</w:t>
            </w:r>
            <w:r w:rsidR="00CE5323">
              <w:rPr>
                <w:color w:val="auto"/>
              </w:rPr>
              <w:t>/AA</w:t>
            </w:r>
            <w:r w:rsidR="00834463">
              <w:rPr>
                <w:color w:val="auto"/>
              </w:rPr>
              <w:t xml:space="preserve"> started/will start: </w:t>
            </w:r>
            <w:r w:rsidR="00834463"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23C3E886" w14:textId="77777777" w:rsidR="00834463" w:rsidRDefault="00834463" w:rsidP="00CD645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4463" w14:paraId="48AD37E6" w14:textId="77777777" w:rsidTr="00834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13C33E0" w14:textId="447F9AB3" w:rsidR="00834463" w:rsidRPr="00834463" w:rsidRDefault="00A370F2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Date co-parent</w:t>
            </w:r>
            <w:r w:rsidR="00834463">
              <w:rPr>
                <w:color w:val="auto"/>
              </w:rPr>
              <w:t>’s SMP/</w:t>
            </w:r>
            <w:r w:rsidR="00CE5323">
              <w:rPr>
                <w:color w:val="auto"/>
              </w:rPr>
              <w:t xml:space="preserve">SAP or </w:t>
            </w:r>
            <w:r w:rsidR="00834463">
              <w:rPr>
                <w:color w:val="auto"/>
              </w:rPr>
              <w:t>MA</w:t>
            </w:r>
            <w:r w:rsidR="00CE5323">
              <w:rPr>
                <w:color w:val="auto"/>
              </w:rPr>
              <w:t>/AA</w:t>
            </w:r>
            <w:r w:rsidR="00834463">
              <w:rPr>
                <w:color w:val="auto"/>
              </w:rPr>
              <w:t xml:space="preserve"> ended/will end:</w:t>
            </w:r>
            <w:r w:rsidR="00834463"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2D9F05C6" w14:textId="77777777" w:rsidR="00834463" w:rsidRDefault="00834463" w:rsidP="00CD645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4463" w14:paraId="69EAA012" w14:textId="77777777" w:rsidTr="008344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77B7F1A" w14:textId="3487E8CA" w:rsidR="00834463" w:rsidRPr="00834463" w:rsidRDefault="00834463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Total period of SMP</w:t>
            </w:r>
            <w:r w:rsidR="00CE5323">
              <w:rPr>
                <w:color w:val="auto"/>
              </w:rPr>
              <w:t xml:space="preserve">/SAP or </w:t>
            </w:r>
            <w:r>
              <w:rPr>
                <w:color w:val="auto"/>
              </w:rPr>
              <w:t>MA</w:t>
            </w:r>
            <w:r w:rsidR="00CE5323">
              <w:rPr>
                <w:color w:val="auto"/>
              </w:rPr>
              <w:t>/AA</w:t>
            </w:r>
            <w:r>
              <w:rPr>
                <w:color w:val="auto"/>
              </w:rPr>
              <w:t xml:space="preserve"> (weeks): </w:t>
            </w:r>
            <w:r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17C7E00A" w14:textId="77777777" w:rsidR="00834463" w:rsidRDefault="00834463" w:rsidP="00CD645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25F67D6F" w14:textId="19B4528E" w:rsidR="00850C46" w:rsidRDefault="00850C46" w:rsidP="00CD645F">
      <w:pPr>
        <w:pStyle w:val="NoSpacing"/>
        <w:rPr>
          <w:color w:val="auto"/>
        </w:rPr>
      </w:pPr>
    </w:p>
    <w:p w14:paraId="35CFC5E3" w14:textId="48E60E5B" w:rsidR="00CA5F19" w:rsidRDefault="00CA5F19" w:rsidP="00CD645F">
      <w:pPr>
        <w:pStyle w:val="NoSpacing"/>
        <w:rPr>
          <w:color w:val="auto"/>
        </w:rPr>
      </w:pPr>
    </w:p>
    <w:p w14:paraId="3CC19359" w14:textId="56D745A8" w:rsidR="005546D7" w:rsidRDefault="005546D7" w:rsidP="00CD645F">
      <w:pPr>
        <w:pStyle w:val="NoSpacing"/>
        <w:rPr>
          <w:color w:val="auto"/>
        </w:rPr>
      </w:pPr>
      <w:r>
        <w:rPr>
          <w:color w:val="auto"/>
        </w:rPr>
        <w:t>The total number of weeks of Shared Parental Leave availa</w:t>
      </w:r>
      <w:r w:rsidR="00A370F2">
        <w:rPr>
          <w:color w:val="auto"/>
        </w:rPr>
        <w:t>ble is 52 weeks minus the co-parent</w:t>
      </w:r>
      <w:r>
        <w:rPr>
          <w:color w:val="auto"/>
        </w:rPr>
        <w:t xml:space="preserve">’s ML/AL period. If </w:t>
      </w:r>
      <w:r w:rsidR="00A370F2">
        <w:rPr>
          <w:color w:val="auto"/>
        </w:rPr>
        <w:t>they are</w:t>
      </w:r>
      <w:r>
        <w:rPr>
          <w:color w:val="auto"/>
        </w:rPr>
        <w:t xml:space="preserve"> not entitled to ML/AL, it is 52 weeks minus the SMP/SAP or MA/AA period. If you require help working this out, please speak to HR. </w:t>
      </w:r>
    </w:p>
    <w:p w14:paraId="2E79CA52" w14:textId="53F0524D" w:rsidR="005546D7" w:rsidRDefault="00A370F2" w:rsidP="00CD645F">
      <w:pPr>
        <w:pStyle w:val="NoSpacing"/>
        <w:rPr>
          <w:color w:val="auto"/>
        </w:rPr>
      </w:pPr>
      <w:r>
        <w:rPr>
          <w:color w:val="auto"/>
        </w:rPr>
        <w:br/>
      </w:r>
      <w:r w:rsidR="005546D7">
        <w:rPr>
          <w:color w:val="auto"/>
        </w:rPr>
        <w:t xml:space="preserve">Your first period of shared parental leave cannot start until at least eight weeks after you submit this opt-in notice and a period of leave notice. </w:t>
      </w:r>
      <w:r w:rsidR="00CE5323">
        <w:rPr>
          <w:color w:val="auto"/>
        </w:rPr>
        <w:br/>
      </w:r>
    </w:p>
    <w:p w14:paraId="20852CCE" w14:textId="77777777" w:rsidR="005546D7" w:rsidRDefault="005546D7" w:rsidP="00CD645F">
      <w:pPr>
        <w:pStyle w:val="NoSpacing"/>
        <w:rPr>
          <w:color w:val="auto"/>
        </w:rPr>
      </w:pPr>
    </w:p>
    <w:tbl>
      <w:tblPr>
        <w:tblStyle w:val="ListTable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A5F19" w14:paraId="0A51E85D" w14:textId="77777777" w:rsidTr="00CA5F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08" w:type="dxa"/>
          </w:tcPr>
          <w:p w14:paraId="0167A96F" w14:textId="34D5553E" w:rsidR="00CA5F19" w:rsidRPr="00CA5F19" w:rsidRDefault="00BB57BA" w:rsidP="002244C3">
            <w:pPr>
              <w:pStyle w:val="NoSpacing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Section D</w:t>
            </w:r>
            <w:r w:rsidR="00CA5F19">
              <w:rPr>
                <w:color w:val="FFFFFF" w:themeColor="background2"/>
              </w:rPr>
              <w:t xml:space="preserve">: </w:t>
            </w:r>
            <w:r w:rsidR="002244C3">
              <w:rPr>
                <w:color w:val="FFFFFF" w:themeColor="background2"/>
              </w:rPr>
              <w:t>SPL</w:t>
            </w:r>
          </w:p>
        </w:tc>
        <w:tc>
          <w:tcPr>
            <w:tcW w:w="4508" w:type="dxa"/>
          </w:tcPr>
          <w:p w14:paraId="00DBC645" w14:textId="7AFA24BE" w:rsidR="00CA5F19" w:rsidRPr="002244C3" w:rsidRDefault="002244C3" w:rsidP="00CD645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(Shared Parental Leave)</w:t>
            </w:r>
          </w:p>
        </w:tc>
      </w:tr>
      <w:tr w:rsidR="00CA5F19" w14:paraId="45E7646C" w14:textId="77777777" w:rsidTr="00CA5F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34BE59B" w14:textId="599FA69B" w:rsidR="00CA5F19" w:rsidRPr="005546D7" w:rsidRDefault="005546D7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Total SPL available (whole weeks): </w:t>
            </w:r>
            <w:r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11B41DC9" w14:textId="77777777" w:rsidR="00CA5F19" w:rsidRDefault="00CA5F19" w:rsidP="00CD645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546D7" w14:paraId="670C351F" w14:textId="77777777" w:rsidTr="00CA5F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CDAF771" w14:textId="342424A9" w:rsidR="005546D7" w:rsidRDefault="005546D7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Amount of SPL intended to be taken by you: </w:t>
            </w:r>
            <w:r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47537069" w14:textId="77777777" w:rsidR="005546D7" w:rsidRDefault="005546D7" w:rsidP="00CD645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546D7" w14:paraId="2BE1DD11" w14:textId="77777777" w:rsidTr="00CA5F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D3197FC" w14:textId="78C964A0" w:rsidR="005546D7" w:rsidRDefault="005546D7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lastRenderedPageBreak/>
              <w:t>Amount of SPL intended to be taken by your co-parent:</w:t>
            </w:r>
            <w:r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12A054CC" w14:textId="77777777" w:rsidR="005546D7" w:rsidRDefault="005546D7" w:rsidP="00CD645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546D7" w14:paraId="46746F61" w14:textId="77777777" w:rsidTr="00CA5F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C891C4A" w14:textId="6E46443C" w:rsidR="005546D7" w:rsidRDefault="005546D7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Indication of dates of SPL:</w:t>
            </w:r>
            <w:r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130F2112" w14:textId="2934A25E" w:rsidR="005546D7" w:rsidRPr="00ED7DDB" w:rsidRDefault="00ED7DDB" w:rsidP="00CD645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From:</w:t>
            </w:r>
            <w:r>
              <w:rPr>
                <w:b/>
                <w:color w:val="auto"/>
              </w:rPr>
              <w:br/>
              <w:t xml:space="preserve">To: </w:t>
            </w:r>
            <w:r w:rsidR="002244C3">
              <w:rPr>
                <w:b/>
                <w:color w:val="auto"/>
              </w:rPr>
              <w:br/>
            </w:r>
          </w:p>
        </w:tc>
      </w:tr>
    </w:tbl>
    <w:p w14:paraId="0E69A33D" w14:textId="6345BAED" w:rsidR="00CA5F19" w:rsidRDefault="00CA5F19" w:rsidP="00CD645F">
      <w:pPr>
        <w:pStyle w:val="NoSpacing"/>
        <w:rPr>
          <w:color w:val="auto"/>
        </w:rPr>
      </w:pPr>
    </w:p>
    <w:tbl>
      <w:tblPr>
        <w:tblStyle w:val="ListTable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244C3" w14:paraId="60437265" w14:textId="77777777" w:rsidTr="00224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08" w:type="dxa"/>
          </w:tcPr>
          <w:p w14:paraId="21C95EA6" w14:textId="0966090D" w:rsidR="002244C3" w:rsidRPr="002244C3" w:rsidRDefault="00BB57BA" w:rsidP="00CD645F">
            <w:pPr>
              <w:pStyle w:val="NoSpacing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Section E</w:t>
            </w:r>
            <w:r w:rsidR="002244C3">
              <w:rPr>
                <w:color w:val="FFFFFF" w:themeColor="background2"/>
              </w:rPr>
              <w:t>: Amount of ShPP available</w:t>
            </w:r>
          </w:p>
        </w:tc>
        <w:tc>
          <w:tcPr>
            <w:tcW w:w="4508" w:type="dxa"/>
          </w:tcPr>
          <w:p w14:paraId="4540C146" w14:textId="3A175F7F" w:rsidR="002244C3" w:rsidRPr="002244C3" w:rsidRDefault="002244C3" w:rsidP="00CD645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(Shared Parental Pay)</w:t>
            </w:r>
          </w:p>
        </w:tc>
      </w:tr>
      <w:tr w:rsidR="002244C3" w14:paraId="28BF93E1" w14:textId="77777777" w:rsidTr="00224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6886FF9" w14:textId="2B9182DF" w:rsidR="002244C3" w:rsidRDefault="002244C3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Total no. of weeks of ShPP created: </w:t>
            </w:r>
            <w:r>
              <w:rPr>
                <w:color w:val="auto"/>
              </w:rPr>
              <w:br/>
            </w:r>
            <w:r w:rsidRPr="00F104E8">
              <w:rPr>
                <w:color w:val="auto"/>
              </w:rPr>
              <w:t>(39 weeks less total number of SMP</w:t>
            </w:r>
            <w:r w:rsidR="00F104E8" w:rsidRPr="00F104E8">
              <w:rPr>
                <w:color w:val="auto"/>
              </w:rPr>
              <w:t xml:space="preserve">/SAP OR </w:t>
            </w:r>
            <w:r w:rsidRPr="00F104E8">
              <w:rPr>
                <w:color w:val="auto"/>
              </w:rPr>
              <w:t>MA</w:t>
            </w:r>
            <w:r w:rsidR="00F104E8" w:rsidRPr="00F104E8">
              <w:rPr>
                <w:color w:val="auto"/>
              </w:rPr>
              <w:t>/AA</w:t>
            </w:r>
            <w:r w:rsidRPr="00F104E8">
              <w:rPr>
                <w:color w:val="auto"/>
              </w:rPr>
              <w:t xml:space="preserve"> taken and any ShPP paid from a previous notice and revocation)</w:t>
            </w:r>
            <w:r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0B3C70C9" w14:textId="77777777" w:rsidR="002244C3" w:rsidRDefault="002244C3" w:rsidP="00CD645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2244C3" w14:paraId="36EB9003" w14:textId="77777777" w:rsidTr="002244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31A55A5" w14:textId="730DA6D5" w:rsidR="002244C3" w:rsidRDefault="002244C3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Total no. of weeks of ShPP I (the partner) intend to take: </w:t>
            </w:r>
            <w:r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045473CF" w14:textId="77777777" w:rsidR="002244C3" w:rsidRDefault="002244C3" w:rsidP="00CD645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2244C3" w14:paraId="42617A43" w14:textId="77777777" w:rsidTr="00224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4348529" w14:textId="74B90E64" w:rsidR="002244C3" w:rsidRDefault="002244C3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Total</w:t>
            </w:r>
            <w:r w:rsidR="009D5F32">
              <w:rPr>
                <w:color w:val="auto"/>
              </w:rPr>
              <w:t xml:space="preserve"> no. of weeks of ShPP the co-parent</w:t>
            </w:r>
            <w:r>
              <w:rPr>
                <w:color w:val="auto"/>
              </w:rPr>
              <w:t xml:space="preserve"> intends to take:</w:t>
            </w:r>
            <w:r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5DE557AD" w14:textId="77777777" w:rsidR="002244C3" w:rsidRDefault="002244C3" w:rsidP="00CD645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2244C3" w14:paraId="214B83E6" w14:textId="77777777" w:rsidTr="002244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1C957F9" w14:textId="75949547" w:rsidR="002244C3" w:rsidRDefault="002244C3" w:rsidP="00CD645F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I (the partner) currently expect to take ShPP as follows: </w:t>
            </w:r>
            <w:r>
              <w:rPr>
                <w:color w:val="auto"/>
              </w:rPr>
              <w:br/>
            </w:r>
          </w:p>
        </w:tc>
        <w:tc>
          <w:tcPr>
            <w:tcW w:w="4508" w:type="dxa"/>
          </w:tcPr>
          <w:p w14:paraId="6440B423" w14:textId="4F3D1083" w:rsidR="002244C3" w:rsidRPr="002244C3" w:rsidRDefault="002244C3" w:rsidP="00CD645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Start Date:</w:t>
            </w:r>
            <w:r>
              <w:rPr>
                <w:b/>
                <w:color w:val="auto"/>
              </w:rPr>
              <w:br/>
            </w:r>
            <w:r w:rsidR="00427584">
              <w:rPr>
                <w:b/>
                <w:color w:val="auto"/>
              </w:rPr>
              <w:t xml:space="preserve">End Date: </w:t>
            </w:r>
            <w:r w:rsidR="00427584">
              <w:rPr>
                <w:b/>
                <w:color w:val="auto"/>
              </w:rPr>
              <w:br/>
            </w:r>
            <w:r w:rsidR="00427584">
              <w:rPr>
                <w:b/>
                <w:color w:val="auto"/>
              </w:rPr>
              <w:br/>
              <w:t xml:space="preserve">Start Date: </w:t>
            </w:r>
            <w:r w:rsidR="00427584">
              <w:rPr>
                <w:b/>
                <w:color w:val="auto"/>
              </w:rPr>
              <w:br/>
              <w:t xml:space="preserve">End Date: </w:t>
            </w:r>
            <w:r w:rsidR="00427584">
              <w:rPr>
                <w:b/>
                <w:color w:val="auto"/>
              </w:rPr>
              <w:br/>
            </w:r>
            <w:r w:rsidR="00427584">
              <w:rPr>
                <w:b/>
                <w:color w:val="auto"/>
              </w:rPr>
              <w:br/>
              <w:t>Start Date:</w:t>
            </w:r>
            <w:r w:rsidR="00427584">
              <w:rPr>
                <w:b/>
                <w:color w:val="auto"/>
              </w:rPr>
              <w:br/>
              <w:t>End Date:</w:t>
            </w:r>
            <w:r w:rsidR="00427584">
              <w:rPr>
                <w:b/>
                <w:color w:val="auto"/>
              </w:rPr>
              <w:br/>
            </w:r>
          </w:p>
        </w:tc>
      </w:tr>
    </w:tbl>
    <w:p w14:paraId="0520FA95" w14:textId="1649050E" w:rsidR="002244C3" w:rsidRDefault="002244C3" w:rsidP="00CD645F">
      <w:pPr>
        <w:pStyle w:val="NoSpacing"/>
        <w:rPr>
          <w:color w:val="auto"/>
        </w:rPr>
      </w:pPr>
    </w:p>
    <w:tbl>
      <w:tblPr>
        <w:tblStyle w:val="ListTable3-Accent4"/>
        <w:tblW w:w="0" w:type="auto"/>
        <w:tblBorders>
          <w:insideH w:val="single" w:sz="4" w:space="0" w:color="464646" w:themeColor="accent4"/>
          <w:insideV w:val="single" w:sz="4" w:space="0" w:color="464646" w:themeColor="accent4"/>
        </w:tblBorders>
        <w:tblLook w:val="04A0" w:firstRow="1" w:lastRow="0" w:firstColumn="1" w:lastColumn="0" w:noHBand="0" w:noVBand="1"/>
      </w:tblPr>
      <w:tblGrid>
        <w:gridCol w:w="9016"/>
      </w:tblGrid>
      <w:tr w:rsidR="004B4931" w14:paraId="295D7D48" w14:textId="77777777" w:rsidTr="002F26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tcBorders>
              <w:bottom w:val="none" w:sz="0" w:space="0" w:color="auto"/>
              <w:right w:val="none" w:sz="0" w:space="0" w:color="auto"/>
            </w:tcBorders>
          </w:tcPr>
          <w:p w14:paraId="1AF0F7C2" w14:textId="6BF14B18" w:rsidR="004B4931" w:rsidRPr="004B4931" w:rsidRDefault="00BB57BA" w:rsidP="00CD645F">
            <w:pPr>
              <w:pStyle w:val="NoSpacing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Section F</w:t>
            </w:r>
            <w:r w:rsidR="004B4931">
              <w:rPr>
                <w:color w:val="FFFFFF" w:themeColor="background2"/>
              </w:rPr>
              <w:t xml:space="preserve">: Employee Declaration </w:t>
            </w:r>
          </w:p>
        </w:tc>
      </w:tr>
      <w:tr w:rsidR="004B4931" w14:paraId="3704ABCF" w14:textId="77777777" w:rsidTr="002F26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5E14C4F" w14:textId="77777777" w:rsidR="00145A52" w:rsidRDefault="004B4931" w:rsidP="00CD645F">
            <w:pPr>
              <w:pStyle w:val="NoSpacing"/>
              <w:rPr>
                <w:b w:val="0"/>
                <w:color w:val="auto"/>
              </w:rPr>
            </w:pPr>
            <w:r>
              <w:rPr>
                <w:color w:val="auto"/>
              </w:rPr>
              <w:br/>
            </w:r>
            <w:r>
              <w:rPr>
                <w:b w:val="0"/>
                <w:color w:val="auto"/>
              </w:rPr>
              <w:t>I am</w:t>
            </w:r>
            <w:r w:rsidR="00145A52">
              <w:rPr>
                <w:b w:val="0"/>
                <w:color w:val="auto"/>
              </w:rPr>
              <w:t xml:space="preserve"> giving notice that I am entitled to and intend to take Shared Parental Leave.</w:t>
            </w:r>
          </w:p>
          <w:p w14:paraId="28D8F6A0" w14:textId="77777777" w:rsidR="00145A52" w:rsidRDefault="00145A52" w:rsidP="00CD645F">
            <w:pPr>
              <w:pStyle w:val="NoSpacing"/>
              <w:rPr>
                <w:b w:val="0"/>
                <w:color w:val="auto"/>
              </w:rPr>
            </w:pPr>
          </w:p>
          <w:p w14:paraId="4FC6A48F" w14:textId="4B767908" w:rsidR="00145A52" w:rsidRDefault="00F104E8" w:rsidP="00CD645F">
            <w:pPr>
              <w:pStyle w:val="NoSpacing"/>
              <w:rPr>
                <w:b w:val="0"/>
                <w:color w:val="auto"/>
              </w:rPr>
            </w:pPr>
            <w:r w:rsidRPr="00F104E8">
              <w:rPr>
                <w:b w:val="0"/>
                <w:color w:val="auto"/>
              </w:rPr>
              <w:t>I am the parent</w:t>
            </w:r>
            <w:r w:rsidR="00145A52" w:rsidRPr="00F104E8">
              <w:rPr>
                <w:b w:val="0"/>
                <w:color w:val="auto"/>
              </w:rPr>
              <w:t xml:space="preserve"> of the child, or at the time of the birth I was (or will be) the </w:t>
            </w:r>
            <w:r w:rsidR="00EA77F5">
              <w:rPr>
                <w:b w:val="0"/>
                <w:color w:val="auto"/>
              </w:rPr>
              <w:t>birth parent/nominated first carer’s</w:t>
            </w:r>
            <w:r w:rsidR="00145A52" w:rsidRPr="00F104E8">
              <w:rPr>
                <w:b w:val="0"/>
                <w:color w:val="auto"/>
              </w:rPr>
              <w:t xml:space="preserve"> spouse, civil partner and/or  partner living with </w:t>
            </w:r>
            <w:r w:rsidR="00EA77F5">
              <w:rPr>
                <w:b w:val="0"/>
                <w:color w:val="auto"/>
              </w:rPr>
              <w:t>them</w:t>
            </w:r>
            <w:r w:rsidR="00145A52" w:rsidRPr="00F104E8">
              <w:rPr>
                <w:b w:val="0"/>
                <w:color w:val="auto"/>
              </w:rPr>
              <w:t xml:space="preserve"> and the child in an enduring relationship.</w:t>
            </w:r>
          </w:p>
          <w:p w14:paraId="33B5003C" w14:textId="77777777" w:rsidR="00145A52" w:rsidRDefault="00145A52" w:rsidP="00CD645F">
            <w:pPr>
              <w:pStyle w:val="NoSpacing"/>
              <w:rPr>
                <w:b w:val="0"/>
                <w:color w:val="auto"/>
              </w:rPr>
            </w:pPr>
          </w:p>
          <w:p w14:paraId="77458F01" w14:textId="77777777" w:rsidR="00A34580" w:rsidRDefault="00145A52" w:rsidP="00CD645F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I have been (or</w:t>
            </w:r>
            <w:r w:rsidR="00A34580">
              <w:rPr>
                <w:b w:val="0"/>
                <w:color w:val="auto"/>
              </w:rPr>
              <w:t xml:space="preserve"> will be) continuously employed for 26 weeks at the end of the 15</w:t>
            </w:r>
            <w:r w:rsidR="00A34580" w:rsidRPr="00A34580">
              <w:rPr>
                <w:b w:val="0"/>
                <w:color w:val="auto"/>
                <w:vertAlign w:val="superscript"/>
              </w:rPr>
              <w:t>th</w:t>
            </w:r>
            <w:r w:rsidR="00A34580">
              <w:rPr>
                <w:b w:val="0"/>
                <w:color w:val="auto"/>
              </w:rPr>
              <w:t xml:space="preserve"> week before the week in which the child is due. </w:t>
            </w:r>
          </w:p>
          <w:p w14:paraId="151C51A6" w14:textId="77777777" w:rsidR="00A34580" w:rsidRDefault="00A34580" w:rsidP="00CD645F">
            <w:pPr>
              <w:pStyle w:val="NoSpacing"/>
              <w:rPr>
                <w:b w:val="0"/>
                <w:color w:val="auto"/>
              </w:rPr>
            </w:pPr>
          </w:p>
          <w:p w14:paraId="3494ECB9" w14:textId="77777777" w:rsidR="00A34580" w:rsidRDefault="00A34580" w:rsidP="00CD645F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I will remain employed with the University of Dundee until any period of SPL that I intend to take. </w:t>
            </w:r>
          </w:p>
          <w:p w14:paraId="4B09F096" w14:textId="77777777" w:rsidR="00A34580" w:rsidRDefault="00A34580" w:rsidP="00CD645F">
            <w:pPr>
              <w:pStyle w:val="NoSpacing"/>
              <w:rPr>
                <w:b w:val="0"/>
                <w:color w:val="auto"/>
              </w:rPr>
            </w:pPr>
          </w:p>
          <w:p w14:paraId="36AF698E" w14:textId="6C60F75C" w:rsidR="00A34580" w:rsidRDefault="00A34580" w:rsidP="00CD645F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I had (or will have) the main responsibility for the care of our child at the time of the child’</w:t>
            </w:r>
            <w:r w:rsidR="009D5F32">
              <w:rPr>
                <w:b w:val="0"/>
                <w:color w:val="auto"/>
              </w:rPr>
              <w:t xml:space="preserve">s birth (along with my partner </w:t>
            </w:r>
            <w:r>
              <w:rPr>
                <w:b w:val="0"/>
                <w:color w:val="auto"/>
              </w:rPr>
              <w:t xml:space="preserve">who has made the declaration below). </w:t>
            </w:r>
          </w:p>
          <w:p w14:paraId="4D74031B" w14:textId="77777777" w:rsidR="00A34580" w:rsidRDefault="00A34580" w:rsidP="00CD645F">
            <w:pPr>
              <w:pStyle w:val="NoSpacing"/>
              <w:rPr>
                <w:b w:val="0"/>
                <w:color w:val="auto"/>
              </w:rPr>
            </w:pPr>
          </w:p>
          <w:p w14:paraId="6251DA18" w14:textId="77777777" w:rsidR="00A34580" w:rsidRDefault="00A34580" w:rsidP="00CD645F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I will provide the University with a copy of my child’s birth certificate or a declaration of the date and place of birth where no certificate is available if my employer asks for this within 14 days of the date of this notice. </w:t>
            </w:r>
          </w:p>
          <w:p w14:paraId="2C4599AF" w14:textId="77777777" w:rsidR="00A34580" w:rsidRDefault="00A34580" w:rsidP="00CD645F">
            <w:pPr>
              <w:pStyle w:val="NoSpacing"/>
              <w:rPr>
                <w:b w:val="0"/>
                <w:color w:val="auto"/>
              </w:rPr>
            </w:pPr>
          </w:p>
          <w:p w14:paraId="544375BA" w14:textId="19788815" w:rsidR="00A34580" w:rsidRDefault="00A34580" w:rsidP="00A34580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I will give the University the name and address of </w:t>
            </w:r>
            <w:r w:rsidR="00D21777">
              <w:rPr>
                <w:b w:val="0"/>
                <w:color w:val="auto"/>
              </w:rPr>
              <w:t>my partner’s</w:t>
            </w:r>
            <w:r>
              <w:rPr>
                <w:b w:val="0"/>
                <w:color w:val="auto"/>
              </w:rPr>
              <w:t xml:space="preserve"> e</w:t>
            </w:r>
            <w:r w:rsidR="00D21777">
              <w:rPr>
                <w:b w:val="0"/>
                <w:color w:val="auto"/>
              </w:rPr>
              <w:t>mployer or a declaration that they do</w:t>
            </w:r>
            <w:r>
              <w:rPr>
                <w:b w:val="0"/>
                <w:color w:val="auto"/>
              </w:rPr>
              <w:t xml:space="preserve"> not have an employer if the University requests this within 14 days of this notice. </w:t>
            </w:r>
          </w:p>
          <w:p w14:paraId="48C09CC5" w14:textId="77777777" w:rsidR="00A34580" w:rsidRDefault="00A34580" w:rsidP="00A34580">
            <w:pPr>
              <w:pStyle w:val="NoSpacing"/>
              <w:rPr>
                <w:b w:val="0"/>
                <w:color w:val="auto"/>
              </w:rPr>
            </w:pPr>
          </w:p>
          <w:p w14:paraId="6323D957" w14:textId="037FB46B" w:rsidR="00A34580" w:rsidRDefault="00A34580" w:rsidP="00A34580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I will inform the University immediately if I am no longer caring for our child or if my partner revoke</w:t>
            </w:r>
            <w:r w:rsidR="00D21777">
              <w:rPr>
                <w:b w:val="0"/>
                <w:color w:val="auto"/>
              </w:rPr>
              <w:t>s their notice to curtail their ML/AL or SMP/SAP/MA/AA</w:t>
            </w:r>
            <w:r>
              <w:rPr>
                <w:b w:val="0"/>
                <w:color w:val="auto"/>
              </w:rPr>
              <w:t xml:space="preserve"> period. </w:t>
            </w:r>
          </w:p>
          <w:p w14:paraId="03CAB9F9" w14:textId="77777777" w:rsidR="00A34580" w:rsidRDefault="00A34580" w:rsidP="00A34580">
            <w:pPr>
              <w:pStyle w:val="NoSpacing"/>
              <w:rPr>
                <w:b w:val="0"/>
                <w:color w:val="auto"/>
              </w:rPr>
            </w:pPr>
          </w:p>
          <w:p w14:paraId="64556BCE" w14:textId="3231A6CD" w:rsidR="002C3CEF" w:rsidRDefault="00A34580" w:rsidP="00A34580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The information provided in this declaration is accurate and meets the notification requirements for </w:t>
            </w:r>
            <w:r w:rsidR="00D21777">
              <w:rPr>
                <w:b w:val="0"/>
                <w:color w:val="auto"/>
              </w:rPr>
              <w:t xml:space="preserve">SPL. </w:t>
            </w:r>
          </w:p>
          <w:p w14:paraId="255CC305" w14:textId="77777777" w:rsidR="002C3CEF" w:rsidRDefault="002C3CEF" w:rsidP="00A34580">
            <w:pPr>
              <w:pStyle w:val="NoSpacing"/>
              <w:rPr>
                <w:b w:val="0"/>
                <w:color w:val="auto"/>
              </w:rPr>
            </w:pPr>
          </w:p>
          <w:p w14:paraId="0244EB93" w14:textId="77777777" w:rsidR="002C3CEF" w:rsidRDefault="002C3CEF" w:rsidP="00A34580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The following points only apply if Section D has been completed:</w:t>
            </w:r>
          </w:p>
          <w:p w14:paraId="1F6502FF" w14:textId="77777777" w:rsidR="002C3CEF" w:rsidRDefault="002C3CEF" w:rsidP="00A34580">
            <w:pPr>
              <w:pStyle w:val="NoSpacing"/>
              <w:rPr>
                <w:color w:val="auto"/>
              </w:rPr>
            </w:pPr>
          </w:p>
          <w:p w14:paraId="49A5D07D" w14:textId="398D333D" w:rsidR="002C3CEF" w:rsidRDefault="002C3CEF" w:rsidP="00A34580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I am giving notice that I am entitled to and intend to take ShPP. </w:t>
            </w:r>
          </w:p>
          <w:p w14:paraId="129083E2" w14:textId="77777777" w:rsidR="002C3CEF" w:rsidRDefault="002C3CEF" w:rsidP="00A34580">
            <w:pPr>
              <w:pStyle w:val="NoSpacing"/>
              <w:rPr>
                <w:b w:val="0"/>
                <w:color w:val="auto"/>
              </w:rPr>
            </w:pPr>
          </w:p>
          <w:p w14:paraId="44E03B41" w14:textId="77777777" w:rsidR="002C3CEF" w:rsidRDefault="002C3CEF" w:rsidP="00A34580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I have been (or will be) paid at least the Lower Earnings Limit in the 8 weeks leading up to the end of the 15</w:t>
            </w:r>
            <w:r w:rsidRPr="002C3CEF">
              <w:rPr>
                <w:b w:val="0"/>
                <w:color w:val="auto"/>
                <w:vertAlign w:val="superscript"/>
              </w:rPr>
              <w:t>th</w:t>
            </w:r>
            <w:r>
              <w:rPr>
                <w:b w:val="0"/>
                <w:color w:val="auto"/>
              </w:rPr>
              <w:t xml:space="preserve"> week before the expected week of childbirth.</w:t>
            </w:r>
          </w:p>
          <w:p w14:paraId="72713544" w14:textId="77777777" w:rsidR="002C3CEF" w:rsidRDefault="002C3CEF" w:rsidP="00A34580">
            <w:pPr>
              <w:pStyle w:val="NoSpacing"/>
              <w:rPr>
                <w:b w:val="0"/>
                <w:color w:val="auto"/>
              </w:rPr>
            </w:pPr>
          </w:p>
          <w:p w14:paraId="18AF5EFA" w14:textId="77777777" w:rsidR="00BB57BA" w:rsidRDefault="002C3CEF" w:rsidP="00A34580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I intend to care for my child in the weeks I receive ShPP. </w:t>
            </w:r>
            <w:r w:rsidR="004B4931">
              <w:rPr>
                <w:color w:val="auto"/>
              </w:rPr>
              <w:br/>
            </w:r>
            <w:r w:rsidR="004B4931">
              <w:rPr>
                <w:color w:val="auto"/>
              </w:rPr>
              <w:br/>
            </w:r>
            <w:r w:rsidR="00BB57BA">
              <w:rPr>
                <w:b w:val="0"/>
                <w:color w:val="auto"/>
              </w:rPr>
              <w:t xml:space="preserve">I will be absent from work in each week in which I will be paid ShPP and I will be on SPL in those weeks (if entitled to). </w:t>
            </w:r>
          </w:p>
          <w:p w14:paraId="6EFCB33B" w14:textId="77777777" w:rsidR="00BB57BA" w:rsidRDefault="00BB57BA" w:rsidP="00A34580">
            <w:pPr>
              <w:pStyle w:val="NoSpacing"/>
              <w:rPr>
                <w:b w:val="0"/>
                <w:color w:val="auto"/>
              </w:rPr>
            </w:pPr>
          </w:p>
          <w:p w14:paraId="2DB54146" w14:textId="77777777" w:rsidR="00BB57BA" w:rsidRDefault="00BB57BA" w:rsidP="00A34580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I will remain employed with the University until before the date of my first period of ShPP. </w:t>
            </w:r>
          </w:p>
          <w:p w14:paraId="1CF6CAAC" w14:textId="77777777" w:rsidR="00BB57BA" w:rsidRDefault="00BB57BA" w:rsidP="00A34580">
            <w:pPr>
              <w:pStyle w:val="NoSpacing"/>
              <w:rPr>
                <w:b w:val="0"/>
                <w:color w:val="auto"/>
              </w:rPr>
            </w:pPr>
          </w:p>
          <w:p w14:paraId="402B9706" w14:textId="77777777" w:rsidR="00BB57BA" w:rsidRDefault="00BB57BA" w:rsidP="00A34580">
            <w:pPr>
              <w:pStyle w:val="NoSpacing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The information provided in this declaration is correct. </w:t>
            </w:r>
          </w:p>
          <w:p w14:paraId="33B0FB72" w14:textId="77777777" w:rsidR="00BB57BA" w:rsidRDefault="00BB57BA" w:rsidP="00A34580">
            <w:pPr>
              <w:pStyle w:val="NoSpacing"/>
              <w:rPr>
                <w:b w:val="0"/>
                <w:color w:val="auto"/>
              </w:rPr>
            </w:pPr>
          </w:p>
          <w:p w14:paraId="6BCE5D92" w14:textId="77777777" w:rsidR="00BB57BA" w:rsidRDefault="00BB57BA" w:rsidP="00A34580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Signed: …………………………………….</w:t>
            </w:r>
          </w:p>
          <w:p w14:paraId="066AA330" w14:textId="77777777" w:rsidR="00BB57BA" w:rsidRDefault="00BB57BA" w:rsidP="00A34580">
            <w:pPr>
              <w:pStyle w:val="NoSpacing"/>
              <w:rPr>
                <w:color w:val="auto"/>
              </w:rPr>
            </w:pPr>
          </w:p>
          <w:p w14:paraId="029C08A7" w14:textId="7B533B70" w:rsidR="004B4931" w:rsidRDefault="00BB57BA" w:rsidP="00A34580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Date:  </w:t>
            </w:r>
            <w:r w:rsidR="004B4931">
              <w:rPr>
                <w:color w:val="auto"/>
              </w:rPr>
              <w:br/>
            </w:r>
            <w:r w:rsidR="004B4931">
              <w:rPr>
                <w:color w:val="auto"/>
              </w:rPr>
              <w:br/>
            </w:r>
            <w:r w:rsidR="004B4931">
              <w:rPr>
                <w:color w:val="auto"/>
              </w:rPr>
              <w:br/>
            </w:r>
          </w:p>
        </w:tc>
      </w:tr>
    </w:tbl>
    <w:p w14:paraId="0A539972" w14:textId="5E0A9D1C" w:rsidR="004B4931" w:rsidRDefault="004B4931" w:rsidP="00CD645F">
      <w:pPr>
        <w:pStyle w:val="NoSpacing"/>
        <w:rPr>
          <w:color w:val="auto"/>
        </w:rPr>
      </w:pPr>
    </w:p>
    <w:tbl>
      <w:tblPr>
        <w:tblStyle w:val="ListTable3"/>
        <w:tblW w:w="0" w:type="auto"/>
        <w:tblBorders>
          <w:insideH w:val="single" w:sz="4" w:space="0" w:color="464646" w:themeColor="text1"/>
          <w:insideV w:val="single" w:sz="4" w:space="0" w:color="464646" w:themeColor="text1"/>
        </w:tblBorders>
        <w:tblLook w:val="04A0" w:firstRow="1" w:lastRow="0" w:firstColumn="1" w:lastColumn="0" w:noHBand="0" w:noVBand="1"/>
      </w:tblPr>
      <w:tblGrid>
        <w:gridCol w:w="9016"/>
      </w:tblGrid>
      <w:tr w:rsidR="002C3CEF" w14:paraId="7F7696D6" w14:textId="77777777" w:rsidTr="002F26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tcBorders>
              <w:bottom w:val="none" w:sz="0" w:space="0" w:color="auto"/>
              <w:right w:val="none" w:sz="0" w:space="0" w:color="auto"/>
            </w:tcBorders>
          </w:tcPr>
          <w:p w14:paraId="474D6709" w14:textId="2E09A0D7" w:rsidR="002C3CEF" w:rsidRPr="002C3CEF" w:rsidRDefault="00BB57BA" w:rsidP="00CD645F">
            <w:pPr>
              <w:pStyle w:val="NoSpacing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Section G</w:t>
            </w:r>
            <w:r w:rsidR="002C3CEF">
              <w:rPr>
                <w:color w:val="FFFFFF" w:themeColor="background2"/>
              </w:rPr>
              <w:t>: Partner’s Declaration</w:t>
            </w:r>
          </w:p>
        </w:tc>
      </w:tr>
      <w:tr w:rsidR="002C3CEF" w14:paraId="36E73D8A" w14:textId="77777777" w:rsidTr="002F26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1DDDB35" w14:textId="2B4F2CE8" w:rsidR="002C3CEF" w:rsidRDefault="002C3CEF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color w:val="auto"/>
                <w:lang w:eastAsia="en-GB"/>
              </w:rPr>
              <w:br/>
            </w:r>
            <w:r w:rsidR="00BB57BA"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I had (or will have) the main responsibility for the care of the child at the time of the birth (along with my partner who has made the above declaration). </w:t>
            </w:r>
          </w:p>
          <w:p w14:paraId="177A7A5A" w14:textId="50B49FC4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</w:p>
          <w:p w14:paraId="3C621093" w14:textId="19CE33BB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I am entitled to Maternity/Adoption Leave and/or Statutory Maternity/Adoption Pay or Maternity/Adoption Allowance and I have curtailed (or will curtail) my entitlement to this leave and/or </w:t>
            </w:r>
            <w:r w:rsidR="00D21777"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>pay/allowance</w:t>
            </w: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. </w:t>
            </w:r>
          </w:p>
          <w:p w14:paraId="1BCB0B6E" w14:textId="57823148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</w:p>
          <w:p w14:paraId="38A98B72" w14:textId="1E3D58F1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I have, or will have, been employed for 26 weeks of the 66 weeks before the expected week of childbirth. </w:t>
            </w:r>
          </w:p>
          <w:p w14:paraId="3289D551" w14:textId="6CC94E01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</w:p>
          <w:p w14:paraId="01C26471" w14:textId="1712AAD4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I have, or will have, earned in total at least £390 in 13 weeks of the 66 weeks before the expected week of birth. </w:t>
            </w:r>
          </w:p>
          <w:p w14:paraId="423049A1" w14:textId="51856B52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</w:p>
          <w:p w14:paraId="06730DB9" w14:textId="70A60DC4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I will immediately inform my partner if I revoke my notice to curtail my maternity leave and/or pay entitlement. </w:t>
            </w:r>
          </w:p>
          <w:p w14:paraId="2D6B04ED" w14:textId="7DA8C126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</w:p>
          <w:p w14:paraId="32541CE0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>I consent to my partner’s intended SPL as set out in Section D above.</w:t>
            </w:r>
          </w:p>
          <w:p w14:paraId="5CF4DF66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</w:p>
          <w:p w14:paraId="27BBF785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I consent to my partner’s employer processing the information I have provided. </w:t>
            </w:r>
          </w:p>
          <w:p w14:paraId="1367D50B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</w:p>
          <w:p w14:paraId="74D5D63F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The information provided in this declaration is accurate and meets the notification requirements for SPL. </w:t>
            </w:r>
          </w:p>
          <w:p w14:paraId="08961D13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</w:p>
          <w:p w14:paraId="6D9AC50B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color w:val="auto"/>
                <w:lang w:eastAsia="en-GB"/>
              </w:rPr>
              <w:t>The following points only apply if Section E has been completed:</w:t>
            </w:r>
          </w:p>
          <w:p w14:paraId="676563B1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color w:val="auto"/>
                <w:lang w:eastAsia="en-GB"/>
              </w:rPr>
            </w:pPr>
          </w:p>
          <w:p w14:paraId="0DB386B9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I am entitled to SMP/SAP or MA/AA, and I have reduced (or will reduce) the period of this, and the remainder will be available as ShPP. </w:t>
            </w:r>
          </w:p>
          <w:p w14:paraId="3DC0A8C2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</w:p>
          <w:p w14:paraId="1BCDD3E0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I consent to my partner’s intended ShPP as set out in Section E above. </w:t>
            </w:r>
          </w:p>
          <w:p w14:paraId="55ADDFF6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I will immediately inform my partner if I revoke the reduction of my SMP/SAP or MA/AA. </w:t>
            </w:r>
          </w:p>
          <w:p w14:paraId="606FC0B1" w14:textId="77777777" w:rsidR="00BB57BA" w:rsidRDefault="00BB57BA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</w:p>
          <w:p w14:paraId="48CF6C1C" w14:textId="77777777" w:rsidR="00CE5323" w:rsidRDefault="00CE5323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I consent to the University processing the information I have provided. </w:t>
            </w:r>
          </w:p>
          <w:p w14:paraId="5BC933CD" w14:textId="77777777" w:rsidR="00CE5323" w:rsidRDefault="00CE5323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</w:p>
          <w:p w14:paraId="4E06D2D4" w14:textId="4B76DEA4" w:rsidR="00BB57BA" w:rsidRPr="002C3CEF" w:rsidRDefault="00CE5323" w:rsidP="00BB57BA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The information provided in this declaration is correct. </w:t>
            </w:r>
            <w:r w:rsidR="00BB57BA"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t xml:space="preserve"> </w:t>
            </w:r>
          </w:p>
          <w:p w14:paraId="572F415E" w14:textId="77777777" w:rsidR="002C3CEF" w:rsidRPr="002C3CEF" w:rsidRDefault="002C3CEF" w:rsidP="002C3CEF">
            <w:pPr>
              <w:pStyle w:val="NoSpacing"/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</w:pPr>
            <w:r w:rsidRPr="002C3CEF">
              <w:rPr>
                <w:rFonts w:ascii="Calibri" w:eastAsia="Times New Roman" w:hAnsi="Calibri" w:cs="Arial"/>
                <w:b w:val="0"/>
                <w:color w:val="auto"/>
                <w:lang w:eastAsia="en-GB"/>
              </w:rPr>
              <w:br/>
            </w:r>
          </w:p>
          <w:p w14:paraId="4AEB8711" w14:textId="77777777" w:rsidR="002C3CEF" w:rsidRPr="002C3CEF" w:rsidRDefault="002C3CEF" w:rsidP="002C3CEF">
            <w:pPr>
              <w:pStyle w:val="NoSpacing"/>
              <w:rPr>
                <w:rFonts w:ascii="Calibri" w:eastAsia="Times New Roman" w:hAnsi="Calibri" w:cs="Arial"/>
                <w:color w:val="auto"/>
                <w:lang w:eastAsia="en-GB"/>
              </w:rPr>
            </w:pPr>
            <w:r w:rsidRPr="002C3CEF">
              <w:rPr>
                <w:rFonts w:ascii="Calibri" w:eastAsia="Times New Roman" w:hAnsi="Calibri" w:cs="Arial"/>
                <w:color w:val="auto"/>
                <w:lang w:eastAsia="en-GB"/>
              </w:rPr>
              <w:t>Signed: ……………….......................</w:t>
            </w:r>
          </w:p>
          <w:p w14:paraId="03859664" w14:textId="26899372" w:rsidR="002C3CEF" w:rsidRDefault="002C3CEF" w:rsidP="002C3CEF">
            <w:pPr>
              <w:pStyle w:val="NoSpacing"/>
              <w:rPr>
                <w:color w:val="auto"/>
              </w:rPr>
            </w:pPr>
            <w:r w:rsidRPr="002C3CEF">
              <w:rPr>
                <w:color w:val="auto"/>
              </w:rPr>
              <w:br/>
              <w:t>Date:</w:t>
            </w:r>
            <w:r>
              <w:rPr>
                <w:color w:val="auto"/>
              </w:rPr>
              <w:br/>
            </w:r>
          </w:p>
        </w:tc>
      </w:tr>
    </w:tbl>
    <w:p w14:paraId="583A1D07" w14:textId="77777777" w:rsidR="002C3CEF" w:rsidRPr="00850C46" w:rsidRDefault="002C3CEF" w:rsidP="00CD645F">
      <w:pPr>
        <w:pStyle w:val="NoSpacing"/>
        <w:rPr>
          <w:color w:val="auto"/>
        </w:rPr>
      </w:pPr>
    </w:p>
    <w:sectPr w:rsidR="002C3CEF" w:rsidRPr="00850C46" w:rsidSect="00CD645F">
      <w:headerReference w:type="default" r:id="rId9"/>
      <w:headerReference w:type="first" r:id="rId10"/>
      <w:footerReference w:type="first" r:id="rId11"/>
      <w:pgSz w:w="11906" w:h="16838"/>
      <w:pgMar w:top="1440" w:right="1440" w:bottom="1440" w:left="1440" w:header="714" w:footer="6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765DA" w14:textId="77777777" w:rsidR="006621F1" w:rsidRDefault="006621F1" w:rsidP="00CA4E40">
      <w:pPr>
        <w:spacing w:after="0"/>
      </w:pPr>
      <w:r>
        <w:separator/>
      </w:r>
    </w:p>
  </w:endnote>
  <w:endnote w:type="continuationSeparator" w:id="0">
    <w:p w14:paraId="231A31AA" w14:textId="77777777" w:rsidR="006621F1" w:rsidRDefault="006621F1" w:rsidP="00CA4E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DF94E" w14:textId="77777777" w:rsidR="00AE17D7" w:rsidRDefault="00AE17D7" w:rsidP="00AE17D7">
    <w:pPr>
      <w:pStyle w:val="Footer"/>
    </w:pPr>
    <w:r>
      <w:t xml:space="preserve">University of </w:t>
    </w:r>
    <w:proofErr w:type="gramStart"/>
    <w:r>
      <w:t>Dundee  •</w:t>
    </w:r>
    <w:proofErr w:type="gramEnd"/>
    <w:r>
      <w:t xml:space="preserve">  Dundee, DD1 4HN  •  Scotland, UK          t: +44 (0)1382 383000          w: dundee.ac.uk</w:t>
    </w:r>
  </w:p>
  <w:p w14:paraId="32D1EBB2" w14:textId="77777777" w:rsidR="00AE17D7" w:rsidRPr="005C1039" w:rsidRDefault="00AE17D7" w:rsidP="00AE17D7">
    <w:pPr>
      <w:pStyle w:val="Footer"/>
      <w:rPr>
        <w:sz w:val="12"/>
        <w:szCs w:val="12"/>
      </w:rPr>
    </w:pPr>
    <w:r w:rsidRPr="005C1039">
      <w:rPr>
        <w:sz w:val="12"/>
        <w:szCs w:val="12"/>
      </w:rPr>
      <w:t>Registered Scottish Charity No: SC015096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8A2D8" w14:textId="77777777" w:rsidR="006621F1" w:rsidRDefault="006621F1" w:rsidP="00CA4E40">
      <w:pPr>
        <w:spacing w:after="0"/>
      </w:pPr>
      <w:r>
        <w:separator/>
      </w:r>
    </w:p>
  </w:footnote>
  <w:footnote w:type="continuationSeparator" w:id="0">
    <w:p w14:paraId="3C1923E3" w14:textId="77777777" w:rsidR="006621F1" w:rsidRDefault="006621F1" w:rsidP="00CA4E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FB647" w14:textId="77777777" w:rsidR="00CA4E40" w:rsidRDefault="001C2C8B" w:rsidP="005C1039">
    <w:pPr>
      <w:pStyle w:val="Header"/>
      <w:tabs>
        <w:tab w:val="clear" w:pos="4513"/>
        <w:tab w:val="clear" w:pos="9026"/>
        <w:tab w:val="center" w:pos="4025"/>
      </w:tabs>
    </w:pPr>
    <w:r>
      <w:rPr>
        <w:noProof/>
        <w:lang w:eastAsia="en-GB"/>
      </w:rPr>
      <w:drawing>
        <wp:anchor distT="0" distB="0" distL="114300" distR="114300" simplePos="0" relativeHeight="251660287" behindDoc="1" locked="0" layoutInCell="1" allowOverlap="1" wp14:anchorId="6C26DC19" wp14:editId="2A848ED7">
          <wp:simplePos x="0" y="0"/>
          <wp:positionH relativeFrom="margin">
            <wp:align>right</wp:align>
          </wp:positionH>
          <wp:positionV relativeFrom="page">
            <wp:posOffset>457200</wp:posOffset>
          </wp:positionV>
          <wp:extent cx="265943" cy="360735"/>
          <wp:effectExtent l="0" t="0" r="127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oD Generic Letterhead TO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6" t="18031" r="23422" b="11732"/>
                  <a:stretch/>
                </pic:blipFill>
                <pic:spPr bwMode="auto">
                  <a:xfrm>
                    <a:off x="0" y="0"/>
                    <a:ext cx="265943" cy="360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0A27E" w14:textId="2CAEBA39" w:rsidR="00AE17D7" w:rsidRDefault="00EA77F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45412FC0" wp14:editId="1DB775A6">
          <wp:simplePos x="0" y="0"/>
          <wp:positionH relativeFrom="margin">
            <wp:align>right</wp:align>
          </wp:positionH>
          <wp:positionV relativeFrom="page">
            <wp:posOffset>457200</wp:posOffset>
          </wp:positionV>
          <wp:extent cx="280264" cy="380160"/>
          <wp:effectExtent l="0" t="0" r="571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oD Generic Letterhead TO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6" t="18031" r="23422" b="11732"/>
                  <a:stretch/>
                </pic:blipFill>
                <pic:spPr bwMode="auto">
                  <a:xfrm>
                    <a:off x="0" y="0"/>
                    <a:ext cx="280264" cy="380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C8B">
      <w:rPr>
        <w:noProof/>
        <w:lang w:eastAsia="en-GB"/>
      </w:rPr>
      <w:drawing>
        <wp:inline distT="0" distB="0" distL="0" distR="0" wp14:anchorId="28CC9FFE" wp14:editId="2FA5E653">
          <wp:extent cx="972820" cy="379947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oD Generic Letterhead CROPPED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1" t="12981" r="6517" b="14265"/>
                  <a:stretch/>
                </pic:blipFill>
                <pic:spPr bwMode="auto">
                  <a:xfrm>
                    <a:off x="0" y="0"/>
                    <a:ext cx="975147" cy="3808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1F1"/>
    <w:rsid w:val="0005366F"/>
    <w:rsid w:val="00070E5C"/>
    <w:rsid w:val="000B5983"/>
    <w:rsid w:val="000C3D51"/>
    <w:rsid w:val="000F53B7"/>
    <w:rsid w:val="00137B04"/>
    <w:rsid w:val="00145A52"/>
    <w:rsid w:val="001C2C8B"/>
    <w:rsid w:val="001D1D2D"/>
    <w:rsid w:val="002244C3"/>
    <w:rsid w:val="00270813"/>
    <w:rsid w:val="002C3CEF"/>
    <w:rsid w:val="002F268C"/>
    <w:rsid w:val="003254D8"/>
    <w:rsid w:val="003343BC"/>
    <w:rsid w:val="003F64FF"/>
    <w:rsid w:val="00427584"/>
    <w:rsid w:val="00431305"/>
    <w:rsid w:val="004B4931"/>
    <w:rsid w:val="00553F92"/>
    <w:rsid w:val="005546D7"/>
    <w:rsid w:val="00572715"/>
    <w:rsid w:val="005A2221"/>
    <w:rsid w:val="005B1A62"/>
    <w:rsid w:val="005C1039"/>
    <w:rsid w:val="005E6148"/>
    <w:rsid w:val="006621F1"/>
    <w:rsid w:val="00830C08"/>
    <w:rsid w:val="00834463"/>
    <w:rsid w:val="00850C46"/>
    <w:rsid w:val="00881DB6"/>
    <w:rsid w:val="008B28AC"/>
    <w:rsid w:val="008D0940"/>
    <w:rsid w:val="008E696D"/>
    <w:rsid w:val="009B4BFB"/>
    <w:rsid w:val="009D5F32"/>
    <w:rsid w:val="009D760A"/>
    <w:rsid w:val="00A34580"/>
    <w:rsid w:val="00A370F2"/>
    <w:rsid w:val="00A7718F"/>
    <w:rsid w:val="00A80622"/>
    <w:rsid w:val="00AA0758"/>
    <w:rsid w:val="00AE17D7"/>
    <w:rsid w:val="00AE7AE3"/>
    <w:rsid w:val="00B90E3A"/>
    <w:rsid w:val="00BB57BA"/>
    <w:rsid w:val="00C93B70"/>
    <w:rsid w:val="00CA4E40"/>
    <w:rsid w:val="00CA5F19"/>
    <w:rsid w:val="00CD645F"/>
    <w:rsid w:val="00CE5323"/>
    <w:rsid w:val="00D20287"/>
    <w:rsid w:val="00D21777"/>
    <w:rsid w:val="00D81968"/>
    <w:rsid w:val="00DD1648"/>
    <w:rsid w:val="00DF16C8"/>
    <w:rsid w:val="00E66C2B"/>
    <w:rsid w:val="00E75715"/>
    <w:rsid w:val="00E83207"/>
    <w:rsid w:val="00EA77F5"/>
    <w:rsid w:val="00ED7DDB"/>
    <w:rsid w:val="00F104E8"/>
    <w:rsid w:val="00F23E57"/>
    <w:rsid w:val="00F47FA7"/>
    <w:rsid w:val="00FA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A15E180"/>
  <w15:chartTrackingRefBased/>
  <w15:docId w15:val="{13A24466-04C5-4F24-8ABD-3F3BB2783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645F"/>
  </w:style>
  <w:style w:type="paragraph" w:styleId="Heading1">
    <w:name w:val="heading 1"/>
    <w:basedOn w:val="Normal"/>
    <w:next w:val="Normal"/>
    <w:link w:val="Heading1Char"/>
    <w:uiPriority w:val="9"/>
    <w:qFormat/>
    <w:rsid w:val="00830C08"/>
    <w:pPr>
      <w:keepNext/>
      <w:keepLines/>
      <w:spacing w:before="240" w:after="0" w:line="240" w:lineRule="auto"/>
      <w:outlineLvl w:val="0"/>
    </w:pPr>
    <w:rPr>
      <w:rFonts w:ascii="Calibri" w:eastAsiaTheme="majorEastAsia" w:hAnsi="Calibri" w:cstheme="majorBidi"/>
      <w:color w:val="1D3FB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0C08"/>
    <w:pPr>
      <w:keepNext/>
      <w:keepLines/>
      <w:spacing w:before="40" w:after="0" w:line="240" w:lineRule="auto"/>
      <w:outlineLvl w:val="1"/>
    </w:pPr>
    <w:rPr>
      <w:rFonts w:ascii="Calibri" w:eastAsiaTheme="majorEastAsia" w:hAnsi="Calibri" w:cstheme="majorBidi"/>
      <w:color w:val="1D3FB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E40"/>
    <w:pPr>
      <w:tabs>
        <w:tab w:val="center" w:pos="4513"/>
        <w:tab w:val="right" w:pos="9026"/>
      </w:tabs>
      <w:spacing w:after="0" w:line="240" w:lineRule="auto"/>
    </w:pPr>
    <w:rPr>
      <w:color w:val="464646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CA4E40"/>
  </w:style>
  <w:style w:type="paragraph" w:styleId="Footer">
    <w:name w:val="footer"/>
    <w:basedOn w:val="Normal"/>
    <w:link w:val="FooterChar"/>
    <w:uiPriority w:val="99"/>
    <w:unhideWhenUsed/>
    <w:rsid w:val="00DD1648"/>
    <w:pPr>
      <w:spacing w:after="60" w:line="240" w:lineRule="auto"/>
    </w:pPr>
    <w:rPr>
      <w:color w:val="485CA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DD1648"/>
    <w:rPr>
      <w:color w:val="485CA6"/>
      <w:sz w:val="16"/>
    </w:rPr>
  </w:style>
  <w:style w:type="character" w:styleId="Hyperlink">
    <w:name w:val="Hyperlink"/>
    <w:basedOn w:val="DefaultParagraphFont"/>
    <w:uiPriority w:val="99"/>
    <w:unhideWhenUsed/>
    <w:rsid w:val="005C1039"/>
    <w:rPr>
      <w:color w:val="4365E2" w:themeColor="hyperlink"/>
      <w:u w:val="single"/>
    </w:rPr>
  </w:style>
  <w:style w:type="paragraph" w:styleId="NoSpacing">
    <w:name w:val="No Spacing"/>
    <w:uiPriority w:val="1"/>
    <w:qFormat/>
    <w:rsid w:val="00881DB6"/>
    <w:pPr>
      <w:spacing w:after="0" w:line="240" w:lineRule="auto"/>
    </w:pPr>
    <w:rPr>
      <w:color w:val="464646" w:themeColor="text1"/>
    </w:rPr>
  </w:style>
  <w:style w:type="paragraph" w:customStyle="1" w:styleId="SenderInformation">
    <w:name w:val="Sender Information"/>
    <w:basedOn w:val="Normal"/>
    <w:qFormat/>
    <w:rsid w:val="00881DB6"/>
    <w:pPr>
      <w:spacing w:after="0" w:line="240" w:lineRule="auto"/>
    </w:pPr>
    <w:rPr>
      <w:color w:val="464646" w:themeColor="tex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30C08"/>
    <w:rPr>
      <w:rFonts w:ascii="Calibri" w:eastAsiaTheme="majorEastAsia" w:hAnsi="Calibri" w:cstheme="majorBidi"/>
      <w:color w:val="1D3FB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0C08"/>
    <w:rPr>
      <w:rFonts w:ascii="Calibri" w:eastAsiaTheme="majorEastAsia" w:hAnsi="Calibri" w:cstheme="majorBidi"/>
      <w:color w:val="1D3FBE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30C08"/>
    <w:pPr>
      <w:spacing w:after="0" w:line="240" w:lineRule="auto"/>
      <w:contextualSpacing/>
    </w:pPr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0C08"/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05366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C8B"/>
    <w:pPr>
      <w:spacing w:after="0" w:line="240" w:lineRule="auto"/>
    </w:pPr>
    <w:rPr>
      <w:rFonts w:ascii="Segoe UI" w:hAnsi="Segoe UI" w:cs="Segoe UI"/>
      <w:color w:val="464646" w:themeColor="text1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C8B"/>
    <w:rPr>
      <w:rFonts w:ascii="Segoe UI" w:hAnsi="Segoe UI" w:cs="Segoe UI"/>
      <w:color w:val="464646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D64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645F"/>
    <w:pPr>
      <w:spacing w:line="240" w:lineRule="auto"/>
    </w:pPr>
    <w:rPr>
      <w:color w:val="464646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645F"/>
    <w:rPr>
      <w:color w:val="464646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45F"/>
    <w:rPr>
      <w:b/>
      <w:bCs/>
      <w:color w:val="464646" w:themeColor="text1"/>
      <w:sz w:val="20"/>
      <w:szCs w:val="20"/>
    </w:rPr>
  </w:style>
  <w:style w:type="table" w:styleId="TableGrid">
    <w:name w:val="Table Grid"/>
    <w:basedOn w:val="TableNormal"/>
    <w:uiPriority w:val="59"/>
    <w:rsid w:val="00270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70813"/>
    <w:pPr>
      <w:spacing w:after="0" w:line="240" w:lineRule="auto"/>
    </w:pPr>
    <w:tblPr>
      <w:tblStyleRowBandSize w:val="1"/>
      <w:tblStyleColBandSize w:val="1"/>
      <w:tblBorders>
        <w:top w:val="single" w:sz="4" w:space="0" w:color="B3C1F3" w:themeColor="accent1" w:themeTint="66"/>
        <w:left w:val="single" w:sz="4" w:space="0" w:color="B3C1F3" w:themeColor="accent1" w:themeTint="66"/>
        <w:bottom w:val="single" w:sz="4" w:space="0" w:color="B3C1F3" w:themeColor="accent1" w:themeTint="66"/>
        <w:right w:val="single" w:sz="4" w:space="0" w:color="B3C1F3" w:themeColor="accent1" w:themeTint="66"/>
        <w:insideH w:val="single" w:sz="4" w:space="0" w:color="B3C1F3" w:themeColor="accent1" w:themeTint="66"/>
        <w:insideV w:val="single" w:sz="4" w:space="0" w:color="B3C1F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2E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2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70813"/>
    <w:pPr>
      <w:spacing w:after="0" w:line="240" w:lineRule="auto"/>
    </w:pPr>
    <w:tblPr>
      <w:tblStyleRowBandSize w:val="1"/>
      <w:tblStyleColBandSize w:val="1"/>
      <w:tblBorders>
        <w:top w:val="single" w:sz="4" w:space="0" w:color="B3C1F3" w:themeColor="accent5" w:themeTint="66"/>
        <w:left w:val="single" w:sz="4" w:space="0" w:color="B3C1F3" w:themeColor="accent5" w:themeTint="66"/>
        <w:bottom w:val="single" w:sz="4" w:space="0" w:color="B3C1F3" w:themeColor="accent5" w:themeTint="66"/>
        <w:right w:val="single" w:sz="4" w:space="0" w:color="B3C1F3" w:themeColor="accent5" w:themeTint="66"/>
        <w:insideH w:val="single" w:sz="4" w:space="0" w:color="B3C1F3" w:themeColor="accent5" w:themeTint="66"/>
        <w:insideV w:val="single" w:sz="4" w:space="0" w:color="B3C1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2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2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270813"/>
    <w:pPr>
      <w:spacing w:after="0" w:line="240" w:lineRule="auto"/>
    </w:pPr>
    <w:tblPr>
      <w:tblStyleRowBandSize w:val="1"/>
      <w:tblStyleColBandSize w:val="1"/>
      <w:tblBorders>
        <w:top w:val="single" w:sz="2" w:space="0" w:color="8EA2ED" w:themeColor="accent5" w:themeTint="99"/>
        <w:bottom w:val="single" w:sz="2" w:space="0" w:color="8EA2ED" w:themeColor="accent5" w:themeTint="99"/>
        <w:insideH w:val="single" w:sz="2" w:space="0" w:color="8EA2ED" w:themeColor="accent5" w:themeTint="99"/>
        <w:insideV w:val="single" w:sz="2" w:space="0" w:color="8EA2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2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2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F9" w:themeFill="accent5" w:themeFillTint="33"/>
      </w:tcPr>
    </w:tblStylePr>
    <w:tblStylePr w:type="band1Horz">
      <w:tblPr/>
      <w:tcPr>
        <w:shd w:val="clear" w:color="auto" w:fill="D9DFF9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270813"/>
    <w:pPr>
      <w:spacing w:after="0" w:line="240" w:lineRule="auto"/>
    </w:pPr>
    <w:tblPr>
      <w:tblStyleRowBandSize w:val="1"/>
      <w:tblStyleColBandSize w:val="1"/>
      <w:tblBorders>
        <w:top w:val="single" w:sz="2" w:space="0" w:color="8EA2ED" w:themeColor="accent1" w:themeTint="99"/>
        <w:bottom w:val="single" w:sz="2" w:space="0" w:color="8EA2ED" w:themeColor="accent1" w:themeTint="99"/>
        <w:insideH w:val="single" w:sz="2" w:space="0" w:color="8EA2ED" w:themeColor="accent1" w:themeTint="99"/>
        <w:insideV w:val="single" w:sz="2" w:space="0" w:color="8EA2E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2E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2E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F9" w:themeFill="accent1" w:themeFillTint="33"/>
      </w:tcPr>
    </w:tblStylePr>
    <w:tblStylePr w:type="band1Horz">
      <w:tblPr/>
      <w:tcPr>
        <w:shd w:val="clear" w:color="auto" w:fill="D9DFF9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270813"/>
    <w:pPr>
      <w:spacing w:after="0" w:line="240" w:lineRule="auto"/>
    </w:pPr>
    <w:tblPr>
      <w:tblStyleRowBandSize w:val="1"/>
      <w:tblStyleColBandSize w:val="1"/>
      <w:tblBorders>
        <w:top w:val="single" w:sz="4" w:space="0" w:color="8EA2ED" w:themeColor="accent1" w:themeTint="99"/>
        <w:left w:val="single" w:sz="4" w:space="0" w:color="8EA2ED" w:themeColor="accent1" w:themeTint="99"/>
        <w:bottom w:val="single" w:sz="4" w:space="0" w:color="8EA2ED" w:themeColor="accent1" w:themeTint="99"/>
        <w:right w:val="single" w:sz="4" w:space="0" w:color="8EA2ED" w:themeColor="accent1" w:themeTint="99"/>
        <w:insideH w:val="single" w:sz="4" w:space="0" w:color="8EA2ED" w:themeColor="accent1" w:themeTint="99"/>
        <w:insideV w:val="single" w:sz="4" w:space="0" w:color="8EA2E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365E2" w:themeColor="accent1"/>
          <w:left w:val="single" w:sz="4" w:space="0" w:color="4365E2" w:themeColor="accent1"/>
          <w:bottom w:val="single" w:sz="4" w:space="0" w:color="4365E2" w:themeColor="accent1"/>
          <w:right w:val="single" w:sz="4" w:space="0" w:color="4365E2" w:themeColor="accent1"/>
          <w:insideH w:val="nil"/>
          <w:insideV w:val="nil"/>
        </w:tcBorders>
        <w:shd w:val="clear" w:color="auto" w:fill="4365E2" w:themeFill="accent1"/>
      </w:tcPr>
    </w:tblStylePr>
    <w:tblStylePr w:type="lastRow">
      <w:rPr>
        <w:b/>
        <w:bCs/>
      </w:rPr>
      <w:tblPr/>
      <w:tcPr>
        <w:tcBorders>
          <w:top w:val="double" w:sz="4" w:space="0" w:color="4365E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F9" w:themeFill="accent1" w:themeFillTint="33"/>
      </w:tcPr>
    </w:tblStylePr>
    <w:tblStylePr w:type="band1Horz">
      <w:tblPr/>
      <w:tcPr>
        <w:shd w:val="clear" w:color="auto" w:fill="D9DFF9" w:themeFill="accent1" w:themeFillTint="33"/>
      </w:tcPr>
    </w:tblStylePr>
  </w:style>
  <w:style w:type="table" w:styleId="GridTable4">
    <w:name w:val="Grid Table 4"/>
    <w:basedOn w:val="TableNormal"/>
    <w:uiPriority w:val="49"/>
    <w:rsid w:val="00270813"/>
    <w:pPr>
      <w:spacing w:after="0" w:line="240" w:lineRule="auto"/>
    </w:pPr>
    <w:tblPr>
      <w:tblStyleRowBandSize w:val="1"/>
      <w:tblStyleColBandSize w:val="1"/>
      <w:tblBorders>
        <w:top w:val="single" w:sz="4" w:space="0" w:color="909090" w:themeColor="text1" w:themeTint="99"/>
        <w:left w:val="single" w:sz="4" w:space="0" w:color="909090" w:themeColor="text1" w:themeTint="99"/>
        <w:bottom w:val="single" w:sz="4" w:space="0" w:color="909090" w:themeColor="text1" w:themeTint="99"/>
        <w:right w:val="single" w:sz="4" w:space="0" w:color="909090" w:themeColor="text1" w:themeTint="99"/>
        <w:insideH w:val="single" w:sz="4" w:space="0" w:color="909090" w:themeColor="text1" w:themeTint="99"/>
        <w:insideV w:val="single" w:sz="4" w:space="0" w:color="90909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4646" w:themeColor="text1"/>
          <w:left w:val="single" w:sz="4" w:space="0" w:color="464646" w:themeColor="text1"/>
          <w:bottom w:val="single" w:sz="4" w:space="0" w:color="464646" w:themeColor="text1"/>
          <w:right w:val="single" w:sz="4" w:space="0" w:color="464646" w:themeColor="text1"/>
          <w:insideH w:val="nil"/>
          <w:insideV w:val="nil"/>
        </w:tcBorders>
        <w:shd w:val="clear" w:color="auto" w:fill="464646" w:themeFill="text1"/>
      </w:tcPr>
    </w:tblStylePr>
    <w:tblStylePr w:type="lastRow">
      <w:rPr>
        <w:b/>
        <w:bCs/>
      </w:rPr>
      <w:tblPr/>
      <w:tcPr>
        <w:tcBorders>
          <w:top w:val="double" w:sz="4" w:space="0" w:color="46464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ListTable3">
    <w:name w:val="List Table 3"/>
    <w:basedOn w:val="TableNormal"/>
    <w:uiPriority w:val="48"/>
    <w:rsid w:val="00270813"/>
    <w:pPr>
      <w:spacing w:after="0" w:line="240" w:lineRule="auto"/>
    </w:pPr>
    <w:tblPr>
      <w:tblStyleRowBandSize w:val="1"/>
      <w:tblStyleColBandSize w:val="1"/>
      <w:tblBorders>
        <w:top w:val="single" w:sz="4" w:space="0" w:color="464646" w:themeColor="text1"/>
        <w:left w:val="single" w:sz="4" w:space="0" w:color="464646" w:themeColor="text1"/>
        <w:bottom w:val="single" w:sz="4" w:space="0" w:color="464646" w:themeColor="text1"/>
        <w:right w:val="single" w:sz="4" w:space="0" w:color="464646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4646" w:themeFill="text1"/>
      </w:tcPr>
    </w:tblStylePr>
    <w:tblStylePr w:type="lastRow">
      <w:rPr>
        <w:b/>
        <w:bCs/>
      </w:rPr>
      <w:tblPr/>
      <w:tcPr>
        <w:tcBorders>
          <w:top w:val="double" w:sz="4" w:space="0" w:color="464646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4646" w:themeColor="text1"/>
          <w:right w:val="single" w:sz="4" w:space="0" w:color="464646" w:themeColor="text1"/>
        </w:tcBorders>
      </w:tcPr>
    </w:tblStylePr>
    <w:tblStylePr w:type="band1Horz">
      <w:tblPr/>
      <w:tcPr>
        <w:tcBorders>
          <w:top w:val="single" w:sz="4" w:space="0" w:color="464646" w:themeColor="text1"/>
          <w:bottom w:val="single" w:sz="4" w:space="0" w:color="464646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4646" w:themeColor="text1"/>
          <w:left w:val="nil"/>
        </w:tcBorders>
      </w:tcPr>
    </w:tblStylePr>
    <w:tblStylePr w:type="swCell">
      <w:tblPr/>
      <w:tcPr>
        <w:tcBorders>
          <w:top w:val="double" w:sz="4" w:space="0" w:color="464646" w:themeColor="text1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70813"/>
    <w:pPr>
      <w:spacing w:after="0" w:line="240" w:lineRule="auto"/>
    </w:pPr>
    <w:tblPr>
      <w:tblStyleRowBandSize w:val="1"/>
      <w:tblStyleColBandSize w:val="1"/>
      <w:tblBorders>
        <w:top w:val="single" w:sz="4" w:space="0" w:color="909090" w:themeColor="text1" w:themeTint="99"/>
        <w:left w:val="single" w:sz="4" w:space="0" w:color="909090" w:themeColor="text1" w:themeTint="99"/>
        <w:bottom w:val="single" w:sz="4" w:space="0" w:color="909090" w:themeColor="text1" w:themeTint="99"/>
        <w:right w:val="single" w:sz="4" w:space="0" w:color="909090" w:themeColor="text1" w:themeTint="99"/>
        <w:insideH w:val="single" w:sz="4" w:space="0" w:color="90909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4646" w:themeColor="text1"/>
          <w:left w:val="single" w:sz="4" w:space="0" w:color="464646" w:themeColor="text1"/>
          <w:bottom w:val="single" w:sz="4" w:space="0" w:color="464646" w:themeColor="text1"/>
          <w:right w:val="single" w:sz="4" w:space="0" w:color="464646" w:themeColor="text1"/>
          <w:insideH w:val="nil"/>
        </w:tcBorders>
        <w:shd w:val="clear" w:color="auto" w:fill="464646" w:themeFill="text1"/>
      </w:tcPr>
    </w:tblStylePr>
    <w:tblStylePr w:type="lastRow">
      <w:rPr>
        <w:b/>
        <w:bCs/>
      </w:rPr>
      <w:tblPr/>
      <w:tcPr>
        <w:tcBorders>
          <w:top w:val="double" w:sz="4" w:space="0" w:color="90909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ListTable3-Accent4">
    <w:name w:val="List Table 3 Accent 4"/>
    <w:basedOn w:val="TableNormal"/>
    <w:uiPriority w:val="48"/>
    <w:rsid w:val="00270813"/>
    <w:pPr>
      <w:spacing w:after="0" w:line="240" w:lineRule="auto"/>
    </w:pPr>
    <w:tblPr>
      <w:tblStyleRowBandSize w:val="1"/>
      <w:tblStyleColBandSize w:val="1"/>
      <w:tblBorders>
        <w:top w:val="single" w:sz="4" w:space="0" w:color="464646" w:themeColor="accent4"/>
        <w:left w:val="single" w:sz="4" w:space="0" w:color="464646" w:themeColor="accent4"/>
        <w:bottom w:val="single" w:sz="4" w:space="0" w:color="464646" w:themeColor="accent4"/>
        <w:right w:val="single" w:sz="4" w:space="0" w:color="46464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4646" w:themeFill="accent4"/>
      </w:tcPr>
    </w:tblStylePr>
    <w:tblStylePr w:type="lastRow">
      <w:rPr>
        <w:b/>
        <w:bCs/>
      </w:rPr>
      <w:tblPr/>
      <w:tcPr>
        <w:tcBorders>
          <w:top w:val="double" w:sz="4" w:space="0" w:color="46464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4646" w:themeColor="accent4"/>
          <w:right w:val="single" w:sz="4" w:space="0" w:color="464646" w:themeColor="accent4"/>
        </w:tcBorders>
      </w:tcPr>
    </w:tblStylePr>
    <w:tblStylePr w:type="band1Horz">
      <w:tblPr/>
      <w:tcPr>
        <w:tcBorders>
          <w:top w:val="single" w:sz="4" w:space="0" w:color="464646" w:themeColor="accent4"/>
          <w:bottom w:val="single" w:sz="4" w:space="0" w:color="46464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4646" w:themeColor="accent4"/>
          <w:left w:val="nil"/>
        </w:tcBorders>
      </w:tcPr>
    </w:tblStylePr>
    <w:tblStylePr w:type="swCell">
      <w:tblPr/>
      <w:tcPr>
        <w:tcBorders>
          <w:top w:val="double" w:sz="4" w:space="0" w:color="464646" w:themeColor="accent4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70813"/>
    <w:pPr>
      <w:spacing w:after="0" w:line="240" w:lineRule="auto"/>
    </w:pPr>
    <w:tblPr>
      <w:tblStyleRowBandSize w:val="1"/>
      <w:tblStyleColBandSize w:val="1"/>
      <w:tblBorders>
        <w:top w:val="single" w:sz="4" w:space="0" w:color="01D17C" w:themeColor="accent3"/>
        <w:left w:val="single" w:sz="4" w:space="0" w:color="01D17C" w:themeColor="accent3"/>
        <w:bottom w:val="single" w:sz="4" w:space="0" w:color="01D17C" w:themeColor="accent3"/>
        <w:right w:val="single" w:sz="4" w:space="0" w:color="01D1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1D17C" w:themeFill="accent3"/>
      </w:tcPr>
    </w:tblStylePr>
    <w:tblStylePr w:type="lastRow">
      <w:rPr>
        <w:b/>
        <w:bCs/>
      </w:rPr>
      <w:tblPr/>
      <w:tcPr>
        <w:tcBorders>
          <w:top w:val="double" w:sz="4" w:space="0" w:color="01D1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1D17C" w:themeColor="accent3"/>
          <w:right w:val="single" w:sz="4" w:space="0" w:color="01D17C" w:themeColor="accent3"/>
        </w:tcBorders>
      </w:tcPr>
    </w:tblStylePr>
    <w:tblStylePr w:type="band1Horz">
      <w:tblPr/>
      <w:tcPr>
        <w:tcBorders>
          <w:top w:val="single" w:sz="4" w:space="0" w:color="01D17C" w:themeColor="accent3"/>
          <w:bottom w:val="single" w:sz="4" w:space="0" w:color="01D1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1D17C" w:themeColor="accent3"/>
          <w:left w:val="nil"/>
        </w:tcBorders>
      </w:tcPr>
    </w:tblStylePr>
    <w:tblStylePr w:type="swCell">
      <w:tblPr/>
      <w:tcPr>
        <w:tcBorders>
          <w:top w:val="double" w:sz="4" w:space="0" w:color="01D17C" w:themeColor="accent3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70813"/>
    <w:pPr>
      <w:spacing w:after="0" w:line="240" w:lineRule="auto"/>
    </w:pPr>
    <w:tblPr>
      <w:tblStyleRowBandSize w:val="1"/>
      <w:tblStyleColBandSize w:val="1"/>
      <w:tblBorders>
        <w:top w:val="single" w:sz="4" w:space="0" w:color="4365E2" w:themeColor="accent5"/>
        <w:left w:val="single" w:sz="4" w:space="0" w:color="4365E2" w:themeColor="accent5"/>
        <w:bottom w:val="single" w:sz="4" w:space="0" w:color="4365E2" w:themeColor="accent5"/>
        <w:right w:val="single" w:sz="4" w:space="0" w:color="4365E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65E2" w:themeFill="accent5"/>
      </w:tcPr>
    </w:tblStylePr>
    <w:tblStylePr w:type="lastRow">
      <w:rPr>
        <w:b/>
        <w:bCs/>
      </w:rPr>
      <w:tblPr/>
      <w:tcPr>
        <w:tcBorders>
          <w:top w:val="double" w:sz="4" w:space="0" w:color="4365E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65E2" w:themeColor="accent5"/>
          <w:right w:val="single" w:sz="4" w:space="0" w:color="4365E2" w:themeColor="accent5"/>
        </w:tcBorders>
      </w:tcPr>
    </w:tblStylePr>
    <w:tblStylePr w:type="band1Horz">
      <w:tblPr/>
      <w:tcPr>
        <w:tcBorders>
          <w:top w:val="single" w:sz="4" w:space="0" w:color="4365E2" w:themeColor="accent5"/>
          <w:bottom w:val="single" w:sz="4" w:space="0" w:color="4365E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65E2" w:themeColor="accent5"/>
          <w:left w:val="nil"/>
        </w:tcBorders>
      </w:tcPr>
    </w:tblStylePr>
    <w:tblStylePr w:type="swCell">
      <w:tblPr/>
      <w:tcPr>
        <w:tcBorders>
          <w:top w:val="double" w:sz="4" w:space="0" w:color="4365E2" w:themeColor="accent5"/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70E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tatutory%20maternity%20or%20adoption%20leave%20and%20pay%20curtailment%20notice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undee.ac.uk/hr/policiesprocedures/worklife/sharedparentalleav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HROrgDev\HR\MISC\KN\Templates\University%20of%20Dundee%20Letterhead.dotx" TargetMode="External"/></Relationships>
</file>

<file path=word/theme/theme1.xml><?xml version="1.0" encoding="utf-8"?>
<a:theme xmlns:a="http://schemas.openxmlformats.org/drawingml/2006/main" name="Office Theme">
  <a:themeElements>
    <a:clrScheme name="University of Dundee">
      <a:dk1>
        <a:srgbClr val="464646"/>
      </a:dk1>
      <a:lt1>
        <a:sysClr val="window" lastClr="FFFFFF"/>
      </a:lt1>
      <a:dk2>
        <a:srgbClr val="464646"/>
      </a:dk2>
      <a:lt2>
        <a:srgbClr val="FFFFFF"/>
      </a:lt2>
      <a:accent1>
        <a:srgbClr val="4365E2"/>
      </a:accent1>
      <a:accent2>
        <a:srgbClr val="FF6264"/>
      </a:accent2>
      <a:accent3>
        <a:srgbClr val="01D17C"/>
      </a:accent3>
      <a:accent4>
        <a:srgbClr val="464646"/>
      </a:accent4>
      <a:accent5>
        <a:srgbClr val="4365E2"/>
      </a:accent5>
      <a:accent6>
        <a:srgbClr val="FF6264"/>
      </a:accent6>
      <a:hlink>
        <a:srgbClr val="4365E2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1FB5D-CC42-4DBB-8688-0B8F8B0F9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University of Dundee Letterhead</Template>
  <TotalTime>8</TotalTime>
  <Pages>5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Niven</dc:creator>
  <cp:keywords/>
  <dc:description/>
  <cp:lastModifiedBy>Kirsty Niven</cp:lastModifiedBy>
  <cp:revision>5</cp:revision>
  <cp:lastPrinted>2019-11-29T17:08:00Z</cp:lastPrinted>
  <dcterms:created xsi:type="dcterms:W3CDTF">2019-11-29T17:23:00Z</dcterms:created>
  <dcterms:modified xsi:type="dcterms:W3CDTF">2019-12-10T10:02:00Z</dcterms:modified>
</cp:coreProperties>
</file>